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7268202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166A80" w:rsidRDefault="00EB24C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3" behindDoc="1" locked="0" layoutInCell="1" allowOverlap="1" wp14:anchorId="4F9C517F" wp14:editId="3AEF4DC7">
                    <wp:simplePos x="0" y="0"/>
                    <wp:positionH relativeFrom="margin">
                      <wp:posOffset>2667000</wp:posOffset>
                    </wp:positionH>
                    <wp:positionV relativeFrom="margin">
                      <wp:posOffset>-161925</wp:posOffset>
                    </wp:positionV>
                    <wp:extent cx="1880870" cy="6943725"/>
                    <wp:effectExtent l="0" t="0" r="24130" b="47625"/>
                    <wp:wrapNone/>
                    <wp:docPr id="131" name="Rectangle 1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80870" cy="69437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  <a:alpha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6625" w:rsidRDefault="00026625" w:rsidP="000266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86" o:spid="_x0000_s1026" style="position:absolute;margin-left:210pt;margin-top:-12.75pt;width:148.1pt;height:546.75pt;z-index:-2515978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" fillcolor="white [3201]" stroked="f" strokecolor="#c2d69b [1942]" strokeweight="1pt">
                    <v:fill opacity="0" color2="#d6e3bc [1302]" rotate="t" focus="100%" type="gradient"/>
                    <v:shadow on="t" color="#4e6128 [1606]" opacity=".5" offset="1pt"/>
                    <v:textbox>
                      <w:txbxContent>
                        <w:p w:rsidR="00026625" w:rsidRDefault="00026625" w:rsidP="00026625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674413">
            <w:rPr>
              <w:noProof/>
            </w:rPr>
            <w:drawing>
              <wp:anchor distT="0" distB="0" distL="114300" distR="114300" simplePos="0" relativeHeight="251717628" behindDoc="1" locked="0" layoutInCell="1" allowOverlap="1" wp14:anchorId="0987A091" wp14:editId="332782EA">
                <wp:simplePos x="0" y="0"/>
                <wp:positionH relativeFrom="column">
                  <wp:posOffset>2832735</wp:posOffset>
                </wp:positionH>
                <wp:positionV relativeFrom="paragraph">
                  <wp:posOffset>-54610</wp:posOffset>
                </wp:positionV>
                <wp:extent cx="1492885" cy="1473200"/>
                <wp:effectExtent l="266700" t="266700" r="259715" b="260350"/>
                <wp:wrapNone/>
                <wp:docPr id="4" name="Picture 2" descr="UH_Seal 50% dissolv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H_Seal 50% dissolve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 rot="19830104">
                          <a:off x="0" y="0"/>
                          <a:ext cx="1492885" cy="14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85F90" w:rsidRPr="00900998" w:rsidRDefault="00026625">
          <w:pPr>
            <w:rPr>
              <w:rFonts w:ascii="Times New Roman" w:hAnsi="Times New Roman" w:cs="Times New Roman"/>
              <w:color w:val="FF0000"/>
              <w:sz w:val="24"/>
              <w:szCs w:val="24"/>
            </w:rPr>
          </w:pPr>
          <w:r w:rsidRPr="00900998">
            <w:rPr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878400" behindDoc="0" locked="0" layoutInCell="0" allowOverlap="1" wp14:anchorId="0DD6133E" wp14:editId="68ACE8E5">
                    <wp:simplePos x="0" y="0"/>
                    <wp:positionH relativeFrom="margin">
                      <wp:posOffset>-139065</wp:posOffset>
                    </wp:positionH>
                    <wp:positionV relativeFrom="margin">
                      <wp:posOffset>1570990</wp:posOffset>
                    </wp:positionV>
                    <wp:extent cx="4690745" cy="1117600"/>
                    <wp:effectExtent l="0" t="0" r="14605" b="25400"/>
                    <wp:wrapSquare wrapText="bothSides"/>
                    <wp:docPr id="128" name="Rectangle 1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90745" cy="1117600"/>
                            </a:xfrm>
                            <a:prstGeom prst="rect">
                              <a:avLst/>
                            </a:prstGeom>
                            <a:solidFill>
                              <a:srgbClr val="50805B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alias w:val="Title"/>
                                  <w:id w:val="-50829049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1688F" w:rsidRPr="00B312CE" w:rsidRDefault="0001688F" w:rsidP="00900998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90099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Secondary Compounds of </w:t>
                                    </w:r>
                                    <w:r w:rsidR="00900998" w:rsidRPr="0090099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Common </w:t>
                                    </w:r>
                                    <w:r w:rsidRPr="0090099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Pasture </w:t>
                                    </w:r>
                                    <w:r w:rsidR="00900998" w:rsidRPr="0090099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Weeds of Hawaii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81" o:spid="_x0000_s1027" style="position:absolute;margin-left:-10.95pt;margin-top:123.7pt;width:369.35pt;height:88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" o:allowincell="f" fillcolor="#50805b" strokecolor="white [3212]" strokeweight="1pt">
                    <v:shadow color="#d8d8d8 [2732]" offset="3pt,3p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  <w:alias w:val="Title"/>
                            <w:id w:val="-50829049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1688F" w:rsidRPr="00B312CE" w:rsidRDefault="0001688F" w:rsidP="00900998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90099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Secondary Compounds of </w:t>
                              </w:r>
                              <w:r w:rsidR="00900998" w:rsidRPr="0090099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Common </w:t>
                              </w:r>
                              <w:r w:rsidRPr="0090099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Pasture </w:t>
                              </w:r>
                              <w:r w:rsidR="00900998" w:rsidRPr="0090099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Weeds of Hawaii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 w:rsidRPr="00900998">
            <w:rPr>
              <w:noProof/>
              <w:color w:val="FF0000"/>
            </w:rPr>
            <w:drawing>
              <wp:anchor distT="0" distB="0" distL="114300" distR="114300" simplePos="0" relativeHeight="251963392" behindDoc="1" locked="0" layoutInCell="1" allowOverlap="1" wp14:anchorId="4C6F7BF2" wp14:editId="6BF2DC30">
                <wp:simplePos x="0" y="0"/>
                <wp:positionH relativeFrom="margin">
                  <wp:posOffset>-139065</wp:posOffset>
                </wp:positionH>
                <wp:positionV relativeFrom="margin">
                  <wp:posOffset>1570990</wp:posOffset>
                </wp:positionV>
                <wp:extent cx="4690745" cy="3503295"/>
                <wp:effectExtent l="0" t="0" r="0" b="1905"/>
                <wp:wrapSquare wrapText="bothSides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1184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0745" cy="3503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53CD7" w:rsidRPr="00900998">
            <w:rPr>
              <w:noProof/>
              <w:color w:val="FF0000"/>
            </w:rPr>
            <w:drawing>
              <wp:anchor distT="0" distB="0" distL="114300" distR="114300" simplePos="0" relativeHeight="251952128" behindDoc="1" locked="0" layoutInCell="1" allowOverlap="1" wp14:anchorId="5EF5FF24" wp14:editId="1E4A02E3">
                <wp:simplePos x="0" y="0"/>
                <wp:positionH relativeFrom="column">
                  <wp:posOffset>1048385</wp:posOffset>
                </wp:positionH>
                <wp:positionV relativeFrom="paragraph">
                  <wp:posOffset>5048885</wp:posOffset>
                </wp:positionV>
                <wp:extent cx="497205" cy="460375"/>
                <wp:effectExtent l="19050" t="0" r="0" b="0"/>
                <wp:wrapTight wrapText="bothSides">
                  <wp:wrapPolygon edited="0">
                    <wp:start x="-828" y="0"/>
                    <wp:lineTo x="-828" y="20557"/>
                    <wp:lineTo x="21517" y="20557"/>
                    <wp:lineTo x="21517" y="0"/>
                    <wp:lineTo x="-828" y="0"/>
                  </wp:wrapPolygon>
                </wp:wrapTight>
                <wp:docPr id="6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RE_Western_Logo_Low.jp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B24C7" w:rsidRPr="00900998">
            <w:rPr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887616" behindDoc="0" locked="0" layoutInCell="1" allowOverlap="1" wp14:anchorId="185D8D24" wp14:editId="57FC6D47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5620385</wp:posOffset>
                    </wp:positionV>
                    <wp:extent cx="2651760" cy="685800"/>
                    <wp:effectExtent l="3810" t="0" r="1905" b="0"/>
                    <wp:wrapNone/>
                    <wp:docPr id="130" name="Text Box 19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5176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1688F" w:rsidRPr="005B5672" w:rsidRDefault="0001688F" w:rsidP="00B53CD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F6228" w:themeColor="accent3" w:themeShade="80"/>
                                  </w:rPr>
                                </w:pPr>
                                <w:r w:rsidRPr="005B5672">
                                  <w:rPr>
                                    <w:color w:val="4F6228" w:themeColor="accent3" w:themeShade="80"/>
                                  </w:rPr>
                                  <w:t>This project was funded by a grant from the Western Sustainable Agriculture Research and Education Program.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1" o:spid="_x0000_s1028" type="#_x0000_t202" style="position:absolute;margin-left:1.05pt;margin-top:442.55pt;width:208.8pt;height:5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" filled="f" fillcolor="#9bbb59 [3206]" stroked="f">
                    <v:textbox>
                      <w:txbxContent>
                        <w:p w:rsidR="0001688F" w:rsidRPr="005B5672" w:rsidRDefault="0001688F" w:rsidP="00B53CD7">
                          <w:pPr>
                            <w:spacing w:after="0" w:line="240" w:lineRule="auto"/>
                            <w:jc w:val="center"/>
                            <w:rPr>
                              <w:color w:val="4F6228" w:themeColor="accent3" w:themeShade="80"/>
                            </w:rPr>
                          </w:pPr>
                          <w:r w:rsidRPr="005B5672">
                            <w:rPr>
                              <w:color w:val="4F6228" w:themeColor="accent3" w:themeShade="80"/>
                            </w:rPr>
                            <w:t>This project was funded by a grant from the Western Sustainable Agriculture Research and Education Program.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B24C7" w:rsidRPr="00900998">
            <w:rPr>
              <w:rFonts w:ascii="Times New Roman" w:hAnsi="Times New Roman" w:cs="Times New Roman"/>
              <w:noProof/>
              <w:color w:val="FF0000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883520" behindDoc="0" locked="0" layoutInCell="1" allowOverlap="1" wp14:anchorId="09F91669" wp14:editId="33DD76EA">
                    <wp:simplePos x="0" y="0"/>
                    <wp:positionH relativeFrom="column">
                      <wp:posOffset>2665095</wp:posOffset>
                    </wp:positionH>
                    <wp:positionV relativeFrom="paragraph">
                      <wp:posOffset>5334000</wp:posOffset>
                    </wp:positionV>
                    <wp:extent cx="1905000" cy="627380"/>
                    <wp:effectExtent l="0" t="0" r="1905" b="1905"/>
                    <wp:wrapNone/>
                    <wp:docPr id="129" name="Text Box 1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05000" cy="627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1688F" w:rsidRPr="00A76AE5" w:rsidRDefault="0001688F" w:rsidP="00E1434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F6228" w:themeColor="accent3" w:themeShade="80"/>
                                  </w:rPr>
                                </w:pPr>
                                <w:r w:rsidRPr="00A76AE5">
                                  <w:rPr>
                                    <w:color w:val="4F6228" w:themeColor="accent3" w:themeShade="80"/>
                                  </w:rPr>
                                  <w:t>University of Hawaii at M</w:t>
                                </w:r>
                                <w:r w:rsidRPr="00A76AE5">
                                  <w:rPr>
                                    <w:rFonts w:cstheme="minorHAnsi"/>
                                    <w:color w:val="4F6228" w:themeColor="accent3" w:themeShade="80"/>
                                  </w:rPr>
                                  <w:t>ā</w:t>
                                </w:r>
                                <w:r w:rsidRPr="00A76AE5">
                                  <w:rPr>
                                    <w:color w:val="4F6228" w:themeColor="accent3" w:themeShade="80"/>
                                  </w:rPr>
                                  <w:t>noa</w:t>
                                </w:r>
                              </w:p>
                              <w:p w:rsidR="0001688F" w:rsidRPr="00A76AE5" w:rsidRDefault="0001688F" w:rsidP="00E1434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F6228" w:themeColor="accent3" w:themeShade="80"/>
                                  </w:rPr>
                                </w:pPr>
                                <w:r w:rsidRPr="00A76AE5">
                                  <w:rPr>
                                    <w:color w:val="4F6228" w:themeColor="accent3" w:themeShade="80"/>
                                  </w:rPr>
                                  <w:t>College of Tropical Agriculture and Human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83" o:spid="_x0000_s1029" type="#_x0000_t202" style="position:absolute;margin-left:209.85pt;margin-top:420pt;width:150pt;height:49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" filled="f" fillcolor="#9bbb59 [3206]" stroked="f">
                    <v:textbox>
                      <w:txbxContent>
                        <w:p w:rsidR="0001688F" w:rsidRPr="00A76AE5" w:rsidRDefault="0001688F" w:rsidP="00E14347">
                          <w:pPr>
                            <w:spacing w:after="0" w:line="240" w:lineRule="auto"/>
                            <w:jc w:val="center"/>
                            <w:rPr>
                              <w:color w:val="4F6228" w:themeColor="accent3" w:themeShade="80"/>
                            </w:rPr>
                          </w:pPr>
                          <w:r w:rsidRPr="00A76AE5">
                            <w:rPr>
                              <w:color w:val="4F6228" w:themeColor="accent3" w:themeShade="80"/>
                            </w:rPr>
                            <w:t>University of Hawaii at M</w:t>
                          </w:r>
                          <w:r w:rsidRPr="00A76AE5">
                            <w:rPr>
                              <w:rFonts w:cstheme="minorHAnsi"/>
                              <w:color w:val="4F6228" w:themeColor="accent3" w:themeShade="80"/>
                            </w:rPr>
                            <w:t>ā</w:t>
                          </w:r>
                          <w:r w:rsidRPr="00A76AE5">
                            <w:rPr>
                              <w:color w:val="4F6228" w:themeColor="accent3" w:themeShade="80"/>
                            </w:rPr>
                            <w:t>noa</w:t>
                          </w:r>
                        </w:p>
                        <w:p w:rsidR="0001688F" w:rsidRPr="00A76AE5" w:rsidRDefault="0001688F" w:rsidP="00E14347">
                          <w:pPr>
                            <w:spacing w:after="0" w:line="240" w:lineRule="auto"/>
                            <w:jc w:val="center"/>
                            <w:rPr>
                              <w:color w:val="4F6228" w:themeColor="accent3" w:themeShade="80"/>
                            </w:rPr>
                          </w:pPr>
                          <w:r w:rsidRPr="00A76AE5">
                            <w:rPr>
                              <w:color w:val="4F6228" w:themeColor="accent3" w:themeShade="80"/>
                            </w:rPr>
                            <w:t>College of Tropical Agriculture and Human Resources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66A80" w:rsidRPr="00900998">
            <w:rPr>
              <w:rFonts w:ascii="Times New Roman" w:hAnsi="Times New Roman" w:cs="Times New Roman"/>
              <w:color w:val="FF0000"/>
              <w:sz w:val="24"/>
              <w:szCs w:val="24"/>
            </w:rPr>
            <w:br w:type="page"/>
          </w:r>
          <w:bookmarkStart w:id="0" w:name="_GoBack"/>
          <w:bookmarkEnd w:id="0"/>
        </w:p>
        <w:p w:rsidR="00B85F90" w:rsidRDefault="00B85F90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br w:type="page"/>
          </w:r>
        </w:p>
        <w:p w:rsidR="00166A80" w:rsidRDefault="00275759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2826684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150BCD" w:rsidRDefault="00150BCD">
          <w:pPr>
            <w:pStyle w:val="TOCHeading"/>
          </w:pPr>
          <w:r>
            <w:t>Table of Contents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Times New Roman" w:hAnsi="Calibri" w:cs="Times New Roman"/>
              <w:b/>
              <w:sz w:val="24"/>
              <w:szCs w:val="24"/>
            </w:rPr>
          </w:pPr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 xml:space="preserve">Acacia </w:t>
          </w:r>
          <w:proofErr w:type="spellStart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>mearnsii</w:t>
          </w:r>
          <w:proofErr w:type="spellEnd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 xml:space="preserve"> (Black Wattle)</w:t>
          </w:r>
          <w:r w:rsidRPr="00EB24C7">
            <w:rPr>
              <w:rFonts w:ascii="Calibri" w:eastAsia="Times New Roman" w:hAnsi="Calibri" w:cs="Times New Roman"/>
              <w:b/>
              <w:sz w:val="24"/>
              <w:szCs w:val="24"/>
            </w:rPr>
            <w:t xml:space="preserve"> ……………………………………………….…… 3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Times New Roman" w:hAnsi="Calibri" w:cs="Times New Roman"/>
              <w:b/>
              <w:bCs/>
              <w:sz w:val="24"/>
              <w:szCs w:val="24"/>
            </w:rPr>
          </w:pPr>
          <w:proofErr w:type="spellStart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>Argeratum</w:t>
          </w:r>
          <w:proofErr w:type="spellEnd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>consoides</w:t>
          </w:r>
          <w:proofErr w:type="spellEnd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 xml:space="preserve"> (</w:t>
          </w:r>
          <w:proofErr w:type="spellStart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>Argeratum</w:t>
          </w:r>
          <w:proofErr w:type="spellEnd"/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>)</w:t>
          </w:r>
          <w:r w:rsidRPr="00EB24C7">
            <w:rPr>
              <w:rFonts w:ascii="Calibri" w:eastAsia="Times New Roman" w:hAnsi="Calibri" w:cs="Times New Roman"/>
              <w:b/>
              <w:sz w:val="24"/>
              <w:szCs w:val="24"/>
            </w:rPr>
            <w:t xml:space="preserve"> ……………………………………………….</w:t>
          </w:r>
          <w:r w:rsidRPr="00EB24C7">
            <w:rPr>
              <w:rFonts w:ascii="Calibri" w:eastAsia="Times New Roman" w:hAnsi="Calibri" w:cs="Times New Roman"/>
              <w:b/>
              <w:bCs/>
              <w:sz w:val="24"/>
              <w:szCs w:val="24"/>
            </w:rPr>
            <w:t>4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Amaranthus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spinosus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(Spiny Amaranth) ……………………………………… 5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Andropogan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refractus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(Barbwire grass) …………………………………..……6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Asclepias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physocarpa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(Milkweed, Japanese lantern)………………..……7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Axonopus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fissifolius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(Carpet grass) ………………………………………….……8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Lanatana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camara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(Lantana) ………………………………………………….………9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Leonotis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nepetifolia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(Lions Ear) ………………………………………………..…10 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Paspalum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conjugatum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(Hilo grass) ………………………………………………11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Psidium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cattleianium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Waiwi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) ……………………………………………………..12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Psidium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guajava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(Guava) </w:t>
          </w:r>
          <w:proofErr w:type="gram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……………………………………………………..……</w:t>
          </w:r>
          <w:proofErr w:type="gram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..13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Ricinius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communis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(Castor Bean) ………………………………………………..14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Salsola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tragus (Tumble Weed) ………………………………………………….…15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Schinus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terelinthifolius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(Christmas berry) ……………………………………16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Senna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occidentalis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Coffe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senna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) …………………………………………………17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Solanum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linnaeanum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(Apple of Sodom) ………………………………………18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Sporobolus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elongatus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(Rat tail) ……………………………………………………19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Stachytaroheta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dichotoma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Joee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weed) ………………………………………20</w:t>
          </w:r>
        </w:p>
        <w:p w:rsidR="00EB24C7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  <w:sz w:val="24"/>
              <w:szCs w:val="24"/>
            </w:rPr>
          </w:pP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Sysgium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cumini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(Java Plum)………………………………………………………….21</w:t>
          </w:r>
        </w:p>
        <w:p w:rsidR="00150BCD" w:rsidRPr="00EB24C7" w:rsidRDefault="00EB24C7" w:rsidP="00EB24C7">
          <w:pPr>
            <w:spacing w:after="0" w:line="240" w:lineRule="auto"/>
            <w:rPr>
              <w:rFonts w:ascii="Calibri" w:eastAsia="Calibri" w:hAnsi="Calibri" w:cs="Times New Roman"/>
              <w:b/>
            </w:rPr>
          </w:pPr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Xanthium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strumarium</w:t>
          </w:r>
          <w:proofErr w:type="spell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 xml:space="preserve"> (Cocklebur, </w:t>
          </w:r>
          <w:proofErr w:type="spell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kikania</w:t>
          </w:r>
          <w:proofErr w:type="spellEnd"/>
          <w:proofErr w:type="gramStart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) .</w:t>
          </w:r>
          <w:proofErr w:type="gramEnd"/>
          <w:r w:rsidRPr="00EB24C7">
            <w:rPr>
              <w:rFonts w:ascii="Calibri" w:eastAsia="Calibri" w:hAnsi="Calibri" w:cs="Times New Roman"/>
              <w:b/>
              <w:sz w:val="24"/>
              <w:szCs w:val="24"/>
            </w:rPr>
            <w:t>…………………………………22</w:t>
          </w:r>
        </w:p>
      </w:sdtContent>
    </w:sdt>
    <w:p w:rsidR="009855A0" w:rsidRDefault="009855A0" w:rsidP="00150BCD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:rsidR="009855A0" w:rsidRDefault="009855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6CD0" w:rsidRDefault="00EB24C7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19050</wp:posOffset>
                </wp:positionV>
                <wp:extent cx="1938020" cy="914400"/>
                <wp:effectExtent l="19050" t="19050" r="24130" b="19050"/>
                <wp:wrapSquare wrapText="bothSides"/>
                <wp:docPr id="12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02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1732DA" w:rsidRDefault="0001688F" w:rsidP="001732DA">
                            <w:pPr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732DA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Acacia </w:t>
                            </w:r>
                            <w:proofErr w:type="spellStart"/>
                            <w:r w:rsidRPr="001732DA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mearnsii</w:t>
                            </w:r>
                            <w:proofErr w:type="spellEnd"/>
                          </w:p>
                          <w:p w:rsidR="0001688F" w:rsidRPr="001732DA" w:rsidRDefault="0001688F" w:rsidP="001732D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732DA">
                              <w:rPr>
                                <w:sz w:val="24"/>
                                <w:szCs w:val="24"/>
                              </w:rPr>
                              <w:t>Black Wattle</w:t>
                            </w:r>
                          </w:p>
                          <w:p w:rsidR="0001688F" w:rsidRPr="001732DA" w:rsidRDefault="0001688F" w:rsidP="001732D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0" style="position:absolute;margin-left:1.5pt;margin-top:1.5pt;width:152.6pt;height:1in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1732DA" w:rsidRDefault="0001688F" w:rsidP="001732DA">
                      <w:pPr>
                        <w:spacing w:after="0" w:line="360" w:lineRule="auto"/>
                        <w:rPr>
                          <w:i/>
                          <w:sz w:val="24"/>
                          <w:szCs w:val="24"/>
                          <w:u w:val="single"/>
                        </w:rPr>
                      </w:pPr>
                      <w:r w:rsidRPr="001732DA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Acacia </w:t>
                      </w:r>
                      <w:proofErr w:type="spellStart"/>
                      <w:r w:rsidRPr="001732DA">
                        <w:rPr>
                          <w:i/>
                          <w:sz w:val="24"/>
                          <w:szCs w:val="24"/>
                          <w:u w:val="single"/>
                        </w:rPr>
                        <w:t>mearnsii</w:t>
                      </w:r>
                      <w:proofErr w:type="spellEnd"/>
                    </w:p>
                    <w:p w:rsidR="0001688F" w:rsidRPr="001732DA" w:rsidRDefault="0001688F" w:rsidP="001732D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1732DA">
                        <w:rPr>
                          <w:sz w:val="24"/>
                          <w:szCs w:val="24"/>
                        </w:rPr>
                        <w:t>Black Wattle</w:t>
                      </w:r>
                    </w:p>
                    <w:p w:rsidR="0001688F" w:rsidRPr="001732DA" w:rsidRDefault="0001688F" w:rsidP="001732D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6CD0"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margin">
              <wp:posOffset>2052955</wp:posOffset>
            </wp:positionH>
            <wp:positionV relativeFrom="margin">
              <wp:posOffset>-5080</wp:posOffset>
            </wp:positionV>
            <wp:extent cx="2432685" cy="1831975"/>
            <wp:effectExtent l="57150" t="38100" r="43815" b="15875"/>
            <wp:wrapNone/>
            <wp:docPr id="2" name="Picture 1" descr="http://www.hear.org/starr/images/images/plants/full/starr-051224-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ar.org/starr/images/images/plants/full/starr-051224-5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31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-2071370</wp:posOffset>
                </wp:positionH>
                <wp:positionV relativeFrom="paragraph">
                  <wp:posOffset>5692775</wp:posOffset>
                </wp:positionV>
                <wp:extent cx="4354830" cy="332740"/>
                <wp:effectExtent l="0" t="0" r="2540" b="4445"/>
                <wp:wrapNone/>
                <wp:docPr id="12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407" w:rsidRPr="00E33407" w:rsidRDefault="00E33407" w:rsidP="00E33407">
                            <w:pPr>
                              <w:pStyle w:val="Heading1"/>
                              <w:shd w:val="clear" w:color="auto" w:fill="FFFFFF"/>
                              <w:spacing w:before="0"/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333333"/>
                                <w:sz w:val="14"/>
                                <w:szCs w:val="14"/>
                              </w:rPr>
                            </w:pPr>
                            <w:r w:rsidRPr="00E33407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E33407">
                              <w:rPr>
                                <w:rFonts w:ascii="Georgia" w:eastAsia="Times New Roman" w:hAnsi="Georgia" w:cs="Times New Roman"/>
                                <w:b w:val="0"/>
                                <w:bCs w:val="0"/>
                                <w:color w:val="333333"/>
                                <w:kern w:val="36"/>
                                <w:sz w:val="14"/>
                                <w:szCs w:val="14"/>
                              </w:rPr>
                              <w:t xml:space="preserve">Common Forest Trees of Hawaii, </w:t>
                            </w:r>
                            <w:r w:rsidRPr="00E33407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333333"/>
                                <w:sz w:val="14"/>
                                <w:szCs w:val="14"/>
                              </w:rPr>
                              <w:t xml:space="preserve">USDA Agriculture Handbook No. 67, Elbert L. Little Jr. and Roger G. </w:t>
                            </w:r>
                            <w:proofErr w:type="spellStart"/>
                            <w:r w:rsidRPr="00E33407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333333"/>
                                <w:sz w:val="14"/>
                                <w:szCs w:val="14"/>
                              </w:rPr>
                              <w:t>Skolmen</w:t>
                            </w:r>
                            <w:proofErr w:type="spellEnd"/>
                            <w:r w:rsidRPr="00E33407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333333"/>
                                <w:sz w:val="14"/>
                                <w:szCs w:val="14"/>
                              </w:rPr>
                              <w:t>, 1989</w:t>
                            </w:r>
                          </w:p>
                          <w:p w:rsidR="00E33407" w:rsidRPr="00E33407" w:rsidRDefault="00E3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1" type="#_x0000_t202" style="position:absolute;margin-left:-163.1pt;margin-top:448.25pt;width:342.9pt;height:26.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Bh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" filled="f" stroked="f">
                <v:textbox>
                  <w:txbxContent>
                    <w:p w:rsidR="00E33407" w:rsidRPr="00E33407" w:rsidRDefault="00E33407" w:rsidP="00E33407">
                      <w:pPr>
                        <w:pStyle w:val="Heading1"/>
                        <w:shd w:val="clear" w:color="auto" w:fill="FFFFFF"/>
                        <w:spacing w:before="0"/>
                        <w:rPr>
                          <w:rFonts w:ascii="Georgia" w:eastAsia="Times New Roman" w:hAnsi="Georgia" w:cs="Times New Roman"/>
                          <w:i/>
                          <w:iCs/>
                          <w:color w:val="333333"/>
                          <w:sz w:val="14"/>
                          <w:szCs w:val="14"/>
                        </w:rPr>
                      </w:pPr>
                      <w:r w:rsidRPr="00E33407">
                        <w:rPr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 w:rsidRPr="00E33407">
                        <w:rPr>
                          <w:rFonts w:ascii="Georgia" w:eastAsia="Times New Roman" w:hAnsi="Georgia" w:cs="Times New Roman"/>
                          <w:b w:val="0"/>
                          <w:bCs w:val="0"/>
                          <w:color w:val="333333"/>
                          <w:kern w:val="36"/>
                          <w:sz w:val="14"/>
                          <w:szCs w:val="14"/>
                        </w:rPr>
                        <w:t xml:space="preserve">Common Forest Trees of Hawaii, </w:t>
                      </w:r>
                      <w:r w:rsidRPr="00E33407">
                        <w:rPr>
                          <w:rFonts w:ascii="Georgia" w:eastAsia="Times New Roman" w:hAnsi="Georgia" w:cs="Times New Roman"/>
                          <w:i/>
                          <w:iCs/>
                          <w:color w:val="333333"/>
                          <w:sz w:val="14"/>
                          <w:szCs w:val="14"/>
                        </w:rPr>
                        <w:t xml:space="preserve">USDA Agriculture Handbook No. 67, Elbert L. Little Jr. and Roger G. </w:t>
                      </w:r>
                      <w:proofErr w:type="spellStart"/>
                      <w:r w:rsidRPr="00E33407">
                        <w:rPr>
                          <w:rFonts w:ascii="Georgia" w:eastAsia="Times New Roman" w:hAnsi="Georgia" w:cs="Times New Roman"/>
                          <w:i/>
                          <w:iCs/>
                          <w:color w:val="333333"/>
                          <w:sz w:val="14"/>
                          <w:szCs w:val="14"/>
                        </w:rPr>
                        <w:t>Skolmen</w:t>
                      </w:r>
                      <w:proofErr w:type="spellEnd"/>
                      <w:r w:rsidRPr="00E33407">
                        <w:rPr>
                          <w:rFonts w:ascii="Georgia" w:eastAsia="Times New Roman" w:hAnsi="Georgia" w:cs="Times New Roman"/>
                          <w:i/>
                          <w:iCs/>
                          <w:color w:val="333333"/>
                          <w:sz w:val="14"/>
                          <w:szCs w:val="14"/>
                        </w:rPr>
                        <w:t>, 1989</w:t>
                      </w:r>
                    </w:p>
                    <w:p w:rsidR="00E33407" w:rsidRPr="00E33407" w:rsidRDefault="00E3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2454275</wp:posOffset>
                </wp:positionV>
                <wp:extent cx="849630" cy="224790"/>
                <wp:effectExtent l="0" t="0" r="0" b="0"/>
                <wp:wrapNone/>
                <wp:docPr id="12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D0A" w:rsidRPr="00090D0A" w:rsidRDefault="00090D0A" w:rsidP="00090D0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90D0A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© Forest &amp; Kim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2" type="#_x0000_t202" style="position:absolute;margin-left:105pt;margin-top:193.25pt;width:66.9pt;height:17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" filled="f" stroked="f">
                <v:textbox>
                  <w:txbxContent>
                    <w:p w:rsidR="00090D0A" w:rsidRPr="00090D0A" w:rsidRDefault="00090D0A" w:rsidP="00090D0A">
                      <w:pPr>
                        <w:spacing w:after="0"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090D0A">
                        <w:rPr>
                          <w:color w:val="FFFFFF" w:themeColor="background1"/>
                          <w:sz w:val="12"/>
                          <w:szCs w:val="12"/>
                        </w:rPr>
                        <w:t>© Forest &amp; Kim Star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1272540</wp:posOffset>
                </wp:positionV>
                <wp:extent cx="1181735" cy="224790"/>
                <wp:effectExtent l="635" t="0" r="0" b="0"/>
                <wp:wrapNone/>
                <wp:docPr id="12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D0A" w:rsidRPr="00090D0A" w:rsidRDefault="00090D0A" w:rsidP="00090D0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90D0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© Forest &amp; Ki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090D0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3" type="#_x0000_t202" style="position:absolute;margin-left:-2.95pt;margin-top:100.2pt;width:93.05pt;height:17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7k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" filled="f" stroked="f">
                <v:textbox>
                  <w:txbxContent>
                    <w:p w:rsidR="00090D0A" w:rsidRPr="00090D0A" w:rsidRDefault="00090D0A" w:rsidP="00090D0A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90D0A">
                        <w:rPr>
                          <w:color w:val="FFFFFF" w:themeColor="background1"/>
                          <w:sz w:val="16"/>
                          <w:szCs w:val="16"/>
                        </w:rPr>
                        <w:t>© Forest &amp; Ki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090D0A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Star</w:t>
                      </w:r>
                    </w:p>
                  </w:txbxContent>
                </v:textbox>
              </v:shape>
            </w:pict>
          </mc:Fallback>
        </mc:AlternateContent>
      </w:r>
      <w:r w:rsidR="00E65A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4176" behindDoc="1" locked="0" layoutInCell="1" allowOverlap="1" wp14:anchorId="5169AC0D" wp14:editId="5DFA456A">
            <wp:simplePos x="0" y="0"/>
            <wp:positionH relativeFrom="column">
              <wp:posOffset>1348105</wp:posOffset>
            </wp:positionH>
            <wp:positionV relativeFrom="paragraph">
              <wp:posOffset>1250315</wp:posOffset>
            </wp:positionV>
            <wp:extent cx="805815" cy="1382395"/>
            <wp:effectExtent l="57150" t="38100" r="32385" b="27305"/>
            <wp:wrapNone/>
            <wp:docPr id="3" name="Picture 4" descr="Acacia mearnsii (Black wattle) 051123-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acia mearnsii (Black wattle) 051123-54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46" t="11631" r="17689" b="1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382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-2071370</wp:posOffset>
                </wp:positionH>
                <wp:positionV relativeFrom="paragraph">
                  <wp:posOffset>4412615</wp:posOffset>
                </wp:positionV>
                <wp:extent cx="4297680" cy="1280160"/>
                <wp:effectExtent l="5080" t="11430" r="12065" b="1333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2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407" w:rsidRDefault="0001688F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732DA">
                              <w:rPr>
                                <w:sz w:val="24"/>
                                <w:szCs w:val="24"/>
                              </w:rPr>
                              <w:t>Secondary Compounds</w:t>
                            </w:r>
                            <w:r w:rsidR="00E33407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E33407" w:rsidRDefault="00E33407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Tannins</w:t>
                            </w:r>
                          </w:p>
                          <w:p w:rsidR="00E33407" w:rsidRDefault="00E33407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1688F" w:rsidRDefault="0001688F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732DA">
                              <w:rPr>
                                <w:sz w:val="24"/>
                                <w:szCs w:val="24"/>
                              </w:rPr>
                              <w:t>Uses:</w:t>
                            </w:r>
                          </w:p>
                          <w:p w:rsidR="00E33407" w:rsidRPr="00BE5564" w:rsidRDefault="00E33407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Wood has been used for turnery, fuel and bark for tannin</w:t>
                            </w:r>
                            <w:r w:rsidR="00BE5564">
                              <w:rPr>
                                <w:sz w:val="24"/>
                                <w:szCs w:val="24"/>
                              </w:rPr>
                              <w:t>, but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as not been used in Hawai’i.</w:t>
                            </w:r>
                            <w:r w:rsidR="00BE556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34" type="#_x0000_t202" style="position:absolute;margin-left:-163.1pt;margin-top:347.45pt;width:338.4pt;height:100.8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UmMAIAAFw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">
                <v:textbox>
                  <w:txbxContent>
                    <w:p w:rsidR="00E33407" w:rsidRDefault="0001688F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732DA">
                        <w:rPr>
                          <w:sz w:val="24"/>
                          <w:szCs w:val="24"/>
                        </w:rPr>
                        <w:t>Secondary Compounds</w:t>
                      </w:r>
                      <w:r w:rsidR="00E33407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:rsidR="00E33407" w:rsidRDefault="00E33407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Tannins</w:t>
                      </w:r>
                    </w:p>
                    <w:p w:rsidR="00E33407" w:rsidRDefault="00E33407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1688F" w:rsidRDefault="0001688F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732DA">
                        <w:rPr>
                          <w:sz w:val="24"/>
                          <w:szCs w:val="24"/>
                        </w:rPr>
                        <w:t>Uses:</w:t>
                      </w:r>
                    </w:p>
                    <w:p w:rsidR="00E33407" w:rsidRPr="00BE5564" w:rsidRDefault="00E33407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Wood has been used for turnery, fuel and bark for tannin</w:t>
                      </w:r>
                      <w:r w:rsidR="00BE5564">
                        <w:rPr>
                          <w:sz w:val="24"/>
                          <w:szCs w:val="24"/>
                        </w:rPr>
                        <w:t>, but h</w:t>
                      </w:r>
                      <w:r>
                        <w:rPr>
                          <w:sz w:val="24"/>
                          <w:szCs w:val="24"/>
                        </w:rPr>
                        <w:t>as not been used in Hawai’i.</w:t>
                      </w:r>
                      <w:r w:rsidR="00BE5564">
                        <w:rPr>
                          <w:sz w:val="24"/>
                          <w:szCs w:val="24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-2071370</wp:posOffset>
                </wp:positionH>
                <wp:positionV relativeFrom="paragraph">
                  <wp:posOffset>3084195</wp:posOffset>
                </wp:positionV>
                <wp:extent cx="4297680" cy="1280160"/>
                <wp:effectExtent l="5080" t="6985" r="12065" b="825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2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Pr="001732DA" w:rsidRDefault="0001688F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732DA">
                              <w:rPr>
                                <w:sz w:val="24"/>
                                <w:szCs w:val="24"/>
                              </w:rPr>
                              <w:t xml:space="preserve">Habitat: </w:t>
                            </w:r>
                          </w:p>
                          <w:p w:rsidR="001732DA" w:rsidRPr="001732DA" w:rsidRDefault="001639F1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trees inhabit the islands of Hawai’i and Maui, particularly Kula and are</w:t>
                            </w:r>
                            <w:r w:rsidR="00E33407">
                              <w:rPr>
                                <w:sz w:val="24"/>
                                <w:szCs w:val="24"/>
                              </w:rPr>
                              <w:t xml:space="preserve"> a native of Australia</w:t>
                            </w:r>
                            <w:r w:rsidR="00E33407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="00E33407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1732DA" w:rsidRPr="001732DA" w:rsidRDefault="001732DA" w:rsidP="001732D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35" type="#_x0000_t202" style="position:absolute;margin-left:-163.1pt;margin-top:242.85pt;width:338.4pt;height:100.8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hMMAIAAFw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">
                <v:textbox>
                  <w:txbxContent>
                    <w:p w:rsidR="0001688F" w:rsidRPr="001732DA" w:rsidRDefault="0001688F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732DA">
                        <w:rPr>
                          <w:sz w:val="24"/>
                          <w:szCs w:val="24"/>
                        </w:rPr>
                        <w:t xml:space="preserve">Habitat: </w:t>
                      </w:r>
                    </w:p>
                    <w:p w:rsidR="001732DA" w:rsidRPr="001732DA" w:rsidRDefault="001639F1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trees inhabit the islands of Hawai’i and Maui, particularly Kula and are</w:t>
                      </w:r>
                      <w:r w:rsidR="00E33407">
                        <w:rPr>
                          <w:sz w:val="24"/>
                          <w:szCs w:val="24"/>
                        </w:rPr>
                        <w:t xml:space="preserve"> a native of Australia</w:t>
                      </w:r>
                      <w:r w:rsidR="00E33407">
                        <w:rPr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 w:rsidR="00E33407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:rsidR="001732DA" w:rsidRPr="001732DA" w:rsidRDefault="001732DA" w:rsidP="001732D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-2072640</wp:posOffset>
                </wp:positionH>
                <wp:positionV relativeFrom="paragraph">
                  <wp:posOffset>751840</wp:posOffset>
                </wp:positionV>
                <wp:extent cx="1938020" cy="2289175"/>
                <wp:effectExtent l="13335" t="8255" r="10795" b="7620"/>
                <wp:wrapNone/>
                <wp:docPr id="12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Pr="001732DA" w:rsidRDefault="0001688F" w:rsidP="005B56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732DA">
                              <w:rPr>
                                <w:sz w:val="24"/>
                                <w:szCs w:val="24"/>
                              </w:rPr>
                              <w:t>Description:</w:t>
                            </w:r>
                          </w:p>
                          <w:p w:rsidR="00FD6CD0" w:rsidRPr="001732DA" w:rsidRDefault="001639F1" w:rsidP="005B56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An i</w:t>
                            </w:r>
                            <w:r w:rsidR="00FD6CD0" w:rsidRPr="001732DA">
                              <w:rPr>
                                <w:sz w:val="24"/>
                                <w:szCs w:val="24"/>
                              </w:rPr>
                              <w:t>ntroduced tree with a crown of finely divided leaves.</w:t>
                            </w:r>
                            <w:proofErr w:type="gramEnd"/>
                            <w:r w:rsidR="00FD6CD0" w:rsidRPr="001732D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2DA" w:rsidRPr="001732DA">
                              <w:rPr>
                                <w:sz w:val="24"/>
                                <w:szCs w:val="24"/>
                              </w:rPr>
                              <w:t>Cluster of s</w:t>
                            </w:r>
                            <w:r w:rsidR="00FD6CD0" w:rsidRPr="001732DA">
                              <w:rPr>
                                <w:sz w:val="24"/>
                                <w:szCs w:val="24"/>
                              </w:rPr>
                              <w:t xml:space="preserve">mall yellow balls of flowers and narrow flat seed pods. Trunk diameter ranges </w:t>
                            </w:r>
                            <w:r w:rsidR="001732DA" w:rsidRPr="001732DA">
                              <w:rPr>
                                <w:sz w:val="24"/>
                                <w:szCs w:val="24"/>
                              </w:rPr>
                              <w:t>from</w:t>
                            </w:r>
                            <w:r w:rsidR="00FD6CD0" w:rsidRPr="001732DA">
                              <w:rPr>
                                <w:sz w:val="24"/>
                                <w:szCs w:val="24"/>
                              </w:rPr>
                              <w:t xml:space="preserve"> 10 inched to 40 feet</w:t>
                            </w:r>
                            <w:r w:rsidR="001732DA" w:rsidRPr="001732DA">
                              <w:rPr>
                                <w:sz w:val="24"/>
                                <w:szCs w:val="24"/>
                              </w:rPr>
                              <w:t xml:space="preserve">.  Brown to gray with </w:t>
                            </w:r>
                            <w:proofErr w:type="gramStart"/>
                            <w:r w:rsidR="001732DA" w:rsidRPr="001732DA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="001732DA" w:rsidRPr="001732DA">
                              <w:rPr>
                                <w:sz w:val="24"/>
                                <w:szCs w:val="24"/>
                              </w:rPr>
                              <w:t xml:space="preserve"> inner bark of light yellow color with brown streaks.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6" type="#_x0000_t202" style="position:absolute;margin-left:-163.2pt;margin-top:59.2pt;width:152.6pt;height:18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" strokecolor="black [3213]">
                <v:textbox>
                  <w:txbxContent>
                    <w:p w:rsidR="0001688F" w:rsidRPr="001732DA" w:rsidRDefault="0001688F" w:rsidP="005B56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732DA">
                        <w:rPr>
                          <w:sz w:val="24"/>
                          <w:szCs w:val="24"/>
                        </w:rPr>
                        <w:t>Description:</w:t>
                      </w:r>
                    </w:p>
                    <w:p w:rsidR="00FD6CD0" w:rsidRPr="001732DA" w:rsidRDefault="001639F1" w:rsidP="005B56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An i</w:t>
                      </w:r>
                      <w:r w:rsidR="00FD6CD0" w:rsidRPr="001732DA">
                        <w:rPr>
                          <w:sz w:val="24"/>
                          <w:szCs w:val="24"/>
                        </w:rPr>
                        <w:t>ntroduced tree with a crown of finely divided leaves.</w:t>
                      </w:r>
                      <w:proofErr w:type="gramEnd"/>
                      <w:r w:rsidR="00FD6CD0" w:rsidRPr="001732D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32DA" w:rsidRPr="001732DA">
                        <w:rPr>
                          <w:sz w:val="24"/>
                          <w:szCs w:val="24"/>
                        </w:rPr>
                        <w:t>Cluster of s</w:t>
                      </w:r>
                      <w:r w:rsidR="00FD6CD0" w:rsidRPr="001732DA">
                        <w:rPr>
                          <w:sz w:val="24"/>
                          <w:szCs w:val="24"/>
                        </w:rPr>
                        <w:t xml:space="preserve">mall yellow balls of flowers and narrow flat seed pods. Trunk diameter ranges </w:t>
                      </w:r>
                      <w:r w:rsidR="001732DA" w:rsidRPr="001732DA">
                        <w:rPr>
                          <w:sz w:val="24"/>
                          <w:szCs w:val="24"/>
                        </w:rPr>
                        <w:t>from</w:t>
                      </w:r>
                      <w:r w:rsidR="00FD6CD0" w:rsidRPr="001732DA">
                        <w:rPr>
                          <w:sz w:val="24"/>
                          <w:szCs w:val="24"/>
                        </w:rPr>
                        <w:t xml:space="preserve"> 10 inched to 40 feet</w:t>
                      </w:r>
                      <w:r w:rsidR="001732DA" w:rsidRPr="001732DA">
                        <w:rPr>
                          <w:sz w:val="24"/>
                          <w:szCs w:val="24"/>
                        </w:rPr>
                        <w:t xml:space="preserve">.  Brown to gray with </w:t>
                      </w:r>
                      <w:proofErr w:type="gramStart"/>
                      <w:r w:rsidR="001732DA" w:rsidRPr="001732DA">
                        <w:rPr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="001732DA" w:rsidRPr="001732DA">
                        <w:rPr>
                          <w:sz w:val="24"/>
                          <w:szCs w:val="24"/>
                        </w:rPr>
                        <w:t xml:space="preserve"> inner bark of light yellow color with brown streaks.  </w:t>
                      </w:r>
                    </w:p>
                  </w:txbxContent>
                </v:textbox>
              </v:shape>
            </w:pict>
          </mc:Fallback>
        </mc:AlternateContent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  <w:r w:rsidR="000678FA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DF5824" w:rsidRDefault="00EB24C7" w:rsidP="004D1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12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DF5824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Argeratum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consoides</w:t>
                            </w:r>
                            <w:proofErr w:type="spellEnd"/>
                          </w:p>
                          <w:p w:rsidR="0001688F" w:rsidRPr="0005153B" w:rsidRDefault="0001688F" w:rsidP="00DF5824">
                            <w:r>
                              <w:t>Ageratum</w:t>
                            </w:r>
                          </w:p>
                          <w:p w:rsidR="0001688F" w:rsidRPr="00046C21" w:rsidRDefault="0001688F" w:rsidP="00DF58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7" style="position:absolute;margin-left:0;margin-top:0;width:2in;height:1in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DF5824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Argeratum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consoides</w:t>
                      </w:r>
                      <w:proofErr w:type="spellEnd"/>
                    </w:p>
                    <w:p w:rsidR="0001688F" w:rsidRPr="0005153B" w:rsidRDefault="0001688F" w:rsidP="00DF5824">
                      <w:r>
                        <w:t>Ageratum</w:t>
                      </w:r>
                    </w:p>
                    <w:p w:rsidR="0001688F" w:rsidRPr="00046C21" w:rsidRDefault="0001688F" w:rsidP="00DF5824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F5824" w:rsidRDefault="00DF5824">
      <w:pPr>
        <w:rPr>
          <w:rFonts w:ascii="Times New Roman" w:hAnsi="Times New Roman" w:cs="Times New Roman"/>
          <w:sz w:val="24"/>
          <w:szCs w:val="24"/>
        </w:rPr>
      </w:pPr>
    </w:p>
    <w:p w:rsidR="00DF5824" w:rsidRDefault="002044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9776" behindDoc="1" locked="0" layoutInCell="1" allowOverlap="1" wp14:anchorId="3D067682" wp14:editId="3BFD3FBB">
            <wp:simplePos x="0" y="0"/>
            <wp:positionH relativeFrom="column">
              <wp:posOffset>3545249</wp:posOffset>
            </wp:positionH>
            <wp:positionV relativeFrom="paragraph">
              <wp:posOffset>966470</wp:posOffset>
            </wp:positionV>
            <wp:extent cx="722376" cy="896112"/>
            <wp:effectExtent l="38100" t="38100" r="20955" b="184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eratum-flow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896112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8752" behindDoc="1" locked="0" layoutInCell="1" allowOverlap="1" wp14:anchorId="1C44D3DA" wp14:editId="17800D77">
            <wp:simplePos x="457200" y="1414780"/>
            <wp:positionH relativeFrom="margin">
              <wp:align>right</wp:align>
            </wp:positionH>
            <wp:positionV relativeFrom="margin">
              <wp:align>top</wp:align>
            </wp:positionV>
            <wp:extent cx="1719072" cy="2292096"/>
            <wp:effectExtent l="38100" t="38100" r="14605" b="133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292096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2601595</wp:posOffset>
                </wp:positionV>
                <wp:extent cx="4297680" cy="1280160"/>
                <wp:effectExtent l="9525" t="8255" r="7620" b="6985"/>
                <wp:wrapNone/>
                <wp:docPr id="11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Pr="00D246D5" w:rsidRDefault="0001688F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246D5">
                              <w:rPr>
                                <w:sz w:val="24"/>
                                <w:szCs w:val="24"/>
                              </w:rPr>
                              <w:t xml:space="preserve">Habitat: </w:t>
                            </w:r>
                          </w:p>
                          <w:p w:rsidR="00216294" w:rsidRPr="00D246D5" w:rsidRDefault="00216294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246D5">
                              <w:rPr>
                                <w:sz w:val="24"/>
                                <w:szCs w:val="24"/>
                              </w:rPr>
                              <w:t>Seeds are photoblastic and viable for approximately 12 months.</w:t>
                            </w:r>
                            <w:r w:rsidR="007A5BCB">
                              <w:rPr>
                                <w:sz w:val="24"/>
                                <w:szCs w:val="24"/>
                              </w:rPr>
                              <w:t xml:space="preserve"> This plant can be found in several countries in the tropical and sub-tropical regions. </w:t>
                            </w:r>
                            <w:r w:rsidRPr="00D246D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216294" w:rsidRPr="00D246D5" w:rsidRDefault="00216294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8" type="#_x0000_t202" style="position:absolute;margin-left:1.5pt;margin-top:204.85pt;width:338.4pt;height:100.8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">
                <v:textbox>
                  <w:txbxContent>
                    <w:p w:rsidR="0001688F" w:rsidRPr="00D246D5" w:rsidRDefault="0001688F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246D5">
                        <w:rPr>
                          <w:sz w:val="24"/>
                          <w:szCs w:val="24"/>
                        </w:rPr>
                        <w:t xml:space="preserve">Habitat: </w:t>
                      </w:r>
                    </w:p>
                    <w:p w:rsidR="00216294" w:rsidRPr="00D246D5" w:rsidRDefault="00216294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246D5">
                        <w:rPr>
                          <w:sz w:val="24"/>
                          <w:szCs w:val="24"/>
                        </w:rPr>
                        <w:t>Seeds are photoblastic and viable for approximately 12 months.</w:t>
                      </w:r>
                      <w:r w:rsidR="007A5BCB">
                        <w:rPr>
                          <w:sz w:val="24"/>
                          <w:szCs w:val="24"/>
                        </w:rPr>
                        <w:t xml:space="preserve"> This plant can be found in several countries in the tropical and sub-tropical regions. </w:t>
                      </w:r>
                      <w:r w:rsidRPr="00D246D5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216294" w:rsidRPr="00D246D5" w:rsidRDefault="00216294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4017010</wp:posOffset>
                </wp:positionV>
                <wp:extent cx="4297680" cy="1125220"/>
                <wp:effectExtent l="9525" t="13970" r="7620" b="13335"/>
                <wp:wrapNone/>
                <wp:docPr id="11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294" w:rsidRPr="00216294" w:rsidRDefault="00216294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16294">
                              <w:rPr>
                                <w:sz w:val="24"/>
                                <w:szCs w:val="24"/>
                              </w:rPr>
                              <w:t>Secondary Compounds:</w:t>
                            </w:r>
                          </w:p>
                          <w:p w:rsidR="00216294" w:rsidRPr="00216294" w:rsidRDefault="00216294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216294">
                              <w:rPr>
                                <w:sz w:val="24"/>
                                <w:szCs w:val="24"/>
                              </w:rPr>
                              <w:t xml:space="preserve">Flavonoids, alkaloids, </w:t>
                            </w:r>
                            <w:proofErr w:type="spellStart"/>
                            <w:r w:rsidRPr="00216294">
                              <w:rPr>
                                <w:sz w:val="24"/>
                                <w:szCs w:val="24"/>
                              </w:rPr>
                              <w:t>cumarins</w:t>
                            </w:r>
                            <w:proofErr w:type="spellEnd"/>
                            <w:r w:rsidRPr="00216294">
                              <w:rPr>
                                <w:sz w:val="24"/>
                                <w:szCs w:val="24"/>
                              </w:rPr>
                              <w:t>, essential oils and tannins.</w:t>
                            </w:r>
                            <w:r w:rsidRPr="0021629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:rsidR="00216294" w:rsidRPr="00216294" w:rsidRDefault="00216294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1688F" w:rsidRPr="00216294" w:rsidRDefault="0001688F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16294">
                              <w:rPr>
                                <w:sz w:val="24"/>
                                <w:szCs w:val="24"/>
                              </w:rPr>
                              <w:t>Uses:</w:t>
                            </w:r>
                          </w:p>
                          <w:p w:rsidR="00216294" w:rsidRPr="00216294" w:rsidRDefault="00216294" w:rsidP="0021629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39" type="#_x0000_t202" style="position:absolute;margin-left:1.5pt;margin-top:316.3pt;width:338.4pt;height:88.6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">
                <v:textbox>
                  <w:txbxContent>
                    <w:p w:rsidR="00216294" w:rsidRPr="00216294" w:rsidRDefault="00216294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16294">
                        <w:rPr>
                          <w:sz w:val="24"/>
                          <w:szCs w:val="24"/>
                        </w:rPr>
                        <w:t>Secondary Compounds:</w:t>
                      </w:r>
                    </w:p>
                    <w:p w:rsidR="00216294" w:rsidRPr="00216294" w:rsidRDefault="00216294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216294">
                        <w:rPr>
                          <w:sz w:val="24"/>
                          <w:szCs w:val="24"/>
                        </w:rPr>
                        <w:t xml:space="preserve">Flavonoids, alkaloids, </w:t>
                      </w:r>
                      <w:proofErr w:type="spellStart"/>
                      <w:r w:rsidRPr="00216294">
                        <w:rPr>
                          <w:sz w:val="24"/>
                          <w:szCs w:val="24"/>
                        </w:rPr>
                        <w:t>cumarins</w:t>
                      </w:r>
                      <w:proofErr w:type="spellEnd"/>
                      <w:r w:rsidRPr="00216294">
                        <w:rPr>
                          <w:sz w:val="24"/>
                          <w:szCs w:val="24"/>
                        </w:rPr>
                        <w:t>, essential oils and tannins.</w:t>
                      </w:r>
                      <w:r w:rsidRPr="00216294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:rsidR="00216294" w:rsidRPr="00216294" w:rsidRDefault="00216294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1688F" w:rsidRPr="00216294" w:rsidRDefault="0001688F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16294">
                        <w:rPr>
                          <w:sz w:val="24"/>
                          <w:szCs w:val="24"/>
                        </w:rPr>
                        <w:t>Uses:</w:t>
                      </w:r>
                    </w:p>
                    <w:p w:rsidR="00216294" w:rsidRPr="00216294" w:rsidRDefault="00216294" w:rsidP="0021629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272415</wp:posOffset>
                </wp:positionV>
                <wp:extent cx="1828800" cy="2194560"/>
                <wp:effectExtent l="9525" t="12700" r="9525" b="12065"/>
                <wp:wrapNone/>
                <wp:docPr id="11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Pr="00216294" w:rsidRDefault="0001688F" w:rsidP="0001688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16294">
                              <w:rPr>
                                <w:sz w:val="24"/>
                                <w:szCs w:val="24"/>
                              </w:rPr>
                              <w:t>Description:</w:t>
                            </w:r>
                          </w:p>
                          <w:p w:rsidR="00FD6D5F" w:rsidRPr="00216294" w:rsidRDefault="00216294" w:rsidP="0001688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 h</w:t>
                            </w:r>
                            <w:r w:rsidR="00FD6D5F" w:rsidRPr="00216294">
                              <w:rPr>
                                <w:sz w:val="24"/>
                                <w:szCs w:val="24"/>
                              </w:rPr>
                              <w:t>erbaceous annual plant with fine w</w:t>
                            </w:r>
                            <w:r w:rsidR="007A5BCB">
                              <w:rPr>
                                <w:sz w:val="24"/>
                                <w:szCs w:val="24"/>
                              </w:rPr>
                              <w:t xml:space="preserve">hite hairs that cover the stem; 30-80 cm tall. </w:t>
                            </w:r>
                            <w:r w:rsidR="009459AD" w:rsidRPr="00216294">
                              <w:rPr>
                                <w:sz w:val="24"/>
                                <w:szCs w:val="24"/>
                              </w:rPr>
                              <w:t xml:space="preserve">Cluster of </w:t>
                            </w:r>
                            <w:r w:rsidRPr="00216294">
                              <w:rPr>
                                <w:sz w:val="24"/>
                                <w:szCs w:val="24"/>
                              </w:rPr>
                              <w:t>bluish</w:t>
                            </w:r>
                            <w:r w:rsidR="009459AD" w:rsidRPr="00216294">
                              <w:rPr>
                                <w:sz w:val="24"/>
                                <w:szCs w:val="24"/>
                              </w:rPr>
                              <w:t xml:space="preserve"> to purple flowers. Fruit is an </w:t>
                            </w:r>
                            <w:r w:rsidRPr="00216294">
                              <w:rPr>
                                <w:sz w:val="24"/>
                                <w:szCs w:val="24"/>
                              </w:rPr>
                              <w:t xml:space="preserve">achene easily dispersed by the wind.  </w:t>
                            </w:r>
                          </w:p>
                          <w:p w:rsidR="00560509" w:rsidRPr="00216294" w:rsidRDefault="000A10B1" w:rsidP="0001688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162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1CF6" w:rsidRPr="002162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40" type="#_x0000_t202" style="position:absolute;margin-left:1.5pt;margin-top:21.45pt;width:2in;height:172.8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" strokecolor="black [3213]">
                <v:textbox>
                  <w:txbxContent>
                    <w:p w:rsidR="0001688F" w:rsidRPr="00216294" w:rsidRDefault="0001688F" w:rsidP="0001688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16294">
                        <w:rPr>
                          <w:sz w:val="24"/>
                          <w:szCs w:val="24"/>
                        </w:rPr>
                        <w:t>Description:</w:t>
                      </w:r>
                    </w:p>
                    <w:p w:rsidR="00FD6D5F" w:rsidRPr="00216294" w:rsidRDefault="00216294" w:rsidP="0001688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 h</w:t>
                      </w:r>
                      <w:r w:rsidR="00FD6D5F" w:rsidRPr="00216294">
                        <w:rPr>
                          <w:sz w:val="24"/>
                          <w:szCs w:val="24"/>
                        </w:rPr>
                        <w:t>erbaceous annual plant with fine w</w:t>
                      </w:r>
                      <w:r w:rsidR="007A5BCB">
                        <w:rPr>
                          <w:sz w:val="24"/>
                          <w:szCs w:val="24"/>
                        </w:rPr>
                        <w:t xml:space="preserve">hite hairs that cover the stem; 30-80 cm tall. </w:t>
                      </w:r>
                      <w:r w:rsidR="009459AD" w:rsidRPr="00216294">
                        <w:rPr>
                          <w:sz w:val="24"/>
                          <w:szCs w:val="24"/>
                        </w:rPr>
                        <w:t xml:space="preserve">Cluster of </w:t>
                      </w:r>
                      <w:r w:rsidRPr="00216294">
                        <w:rPr>
                          <w:sz w:val="24"/>
                          <w:szCs w:val="24"/>
                        </w:rPr>
                        <w:t>bluish</w:t>
                      </w:r>
                      <w:r w:rsidR="009459AD" w:rsidRPr="00216294">
                        <w:rPr>
                          <w:sz w:val="24"/>
                          <w:szCs w:val="24"/>
                        </w:rPr>
                        <w:t xml:space="preserve"> to purple flowers. Fruit is an </w:t>
                      </w:r>
                      <w:r w:rsidRPr="00216294">
                        <w:rPr>
                          <w:sz w:val="24"/>
                          <w:szCs w:val="24"/>
                        </w:rPr>
                        <w:t xml:space="preserve">achene easily dispersed by the wind.  </w:t>
                      </w:r>
                    </w:p>
                    <w:p w:rsidR="00560509" w:rsidRPr="00216294" w:rsidRDefault="000A10B1" w:rsidP="0001688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162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C1CF6" w:rsidRPr="0021629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  <w:r w:rsidR="00C95610" w:rsidRPr="00DF58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12864" behindDoc="1" locked="0" layoutInCell="1" allowOverlap="1" wp14:anchorId="076998D3" wp14:editId="79189D88">
            <wp:simplePos x="0" y="0"/>
            <wp:positionH relativeFrom="margin">
              <wp:posOffset>2274570</wp:posOffset>
            </wp:positionH>
            <wp:positionV relativeFrom="margin">
              <wp:posOffset>188595</wp:posOffset>
            </wp:positionV>
            <wp:extent cx="2333625" cy="1835785"/>
            <wp:effectExtent l="39370" t="36830" r="29845" b="29845"/>
            <wp:wrapTight wrapText="bothSides">
              <wp:wrapPolygon edited="0">
                <wp:start x="-341" y="22063"/>
                <wp:lineTo x="21700" y="22063"/>
                <wp:lineTo x="21700" y="-127"/>
                <wp:lineTo x="-341" y="-127"/>
                <wp:lineTo x="-341" y="22063"/>
              </wp:wrapPolygon>
            </wp:wrapTight>
            <wp:docPr id="19" name="Picture 3" descr="spiny_amaran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ny_amaranth (1).JPG"/>
                    <pic:cNvPicPr/>
                  </pic:nvPicPr>
                  <pic:blipFill>
                    <a:blip r:embed="rId17" cstate="print"/>
                    <a:srcRect t="7203" r="111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625" cy="1835785"/>
                    </a:xfrm>
                    <a:prstGeom prst="rect">
                      <a:avLst/>
                    </a:prstGeom>
                    <a:ln w="28575" cap="sq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0E41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993123" wp14:editId="17FEC5A3">
                <wp:simplePos x="0" y="0"/>
                <wp:positionH relativeFrom="column">
                  <wp:posOffset>-1962150</wp:posOffset>
                </wp:positionH>
                <wp:positionV relativeFrom="paragraph">
                  <wp:posOffset>736147</wp:posOffset>
                </wp:positionV>
                <wp:extent cx="1828800" cy="2286000"/>
                <wp:effectExtent l="0" t="0" r="19050" b="19050"/>
                <wp:wrapNone/>
                <wp:docPr id="11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Pr="000D7DD2" w:rsidRDefault="0001688F" w:rsidP="0001688F">
                            <w:pPr>
                              <w:spacing w:after="0" w:line="240" w:lineRule="auto"/>
                            </w:pPr>
                            <w:r w:rsidRPr="000D7DD2">
                              <w:t>Description:</w:t>
                            </w:r>
                            <w:r w:rsidR="008F6AE7" w:rsidRPr="000D7DD2">
                              <w:t xml:space="preserve"> Annual </w:t>
                            </w:r>
                            <w:r w:rsidR="00A81FBA" w:rsidRPr="000D7DD2">
                              <w:t xml:space="preserve">herbaceous </w:t>
                            </w:r>
                            <w:r w:rsidR="008F6AE7" w:rsidRPr="000D7DD2">
                              <w:t>shrub standing about 3-4 feet high. Leaves are alternate</w:t>
                            </w:r>
                            <w:r w:rsidR="00A81FBA" w:rsidRPr="000D7DD2">
                              <w:t xml:space="preserve"> and </w:t>
                            </w:r>
                            <w:r w:rsidR="008F6AE7" w:rsidRPr="000D7DD2">
                              <w:t>oval shaped</w:t>
                            </w:r>
                            <w:r w:rsidR="00A81FBA" w:rsidRPr="000D7DD2">
                              <w:t>,</w:t>
                            </w:r>
                            <w:r w:rsidR="008F6AE7" w:rsidRPr="000D7DD2">
                              <w:t xml:space="preserve"> semi-triangular</w:t>
                            </w:r>
                            <w:r w:rsidR="00A81FBA" w:rsidRPr="000D7DD2">
                              <w:t xml:space="preserve"> in shape</w:t>
                            </w:r>
                            <w:r w:rsidR="008F6AE7" w:rsidRPr="000D7DD2">
                              <w:t xml:space="preserve">. </w:t>
                            </w:r>
                            <w:r w:rsidR="00A81FBA" w:rsidRPr="000D7DD2">
                              <w:t xml:space="preserve">The stem is hairy and red – purplish in color with spines at most nodes which can be hidden by the leaves. </w:t>
                            </w:r>
                            <w:proofErr w:type="spellStart"/>
                            <w:r w:rsidR="00A81FBA" w:rsidRPr="000D7DD2">
                              <w:t>Monoecious</w:t>
                            </w:r>
                            <w:proofErr w:type="spellEnd"/>
                            <w:r w:rsidR="00A81FBA" w:rsidRPr="000D7DD2">
                              <w:t xml:space="preserve"> flowers are green, dense at spikes and form </w:t>
                            </w:r>
                            <w:proofErr w:type="spellStart"/>
                            <w:r w:rsidR="000D7DD2" w:rsidRPr="000D7DD2">
                              <w:t>pan</w:t>
                            </w:r>
                            <w:r w:rsidR="000D7DD2">
                              <w:t>n</w:t>
                            </w:r>
                            <w:r w:rsidR="000D7DD2" w:rsidRPr="000D7DD2">
                              <w:t>icles</w:t>
                            </w:r>
                            <w:proofErr w:type="spellEnd"/>
                            <w:r w:rsidR="00A81FBA" w:rsidRPr="000D7DD2">
                              <w:t xml:space="preserve"> 3-8 inches long.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41" type="#_x0000_t202" style="position:absolute;margin-left:-154.5pt;margin-top:57.95pt;width:2in;height:18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" strokecolor="black [3213]">
                <v:textbox>
                  <w:txbxContent>
                    <w:p w:rsidR="0001688F" w:rsidRPr="000D7DD2" w:rsidRDefault="0001688F" w:rsidP="0001688F">
                      <w:pPr>
                        <w:spacing w:after="0" w:line="240" w:lineRule="auto"/>
                      </w:pPr>
                      <w:r w:rsidRPr="000D7DD2">
                        <w:t>Description:</w:t>
                      </w:r>
                      <w:r w:rsidR="008F6AE7" w:rsidRPr="000D7DD2">
                        <w:t xml:space="preserve"> Annual </w:t>
                      </w:r>
                      <w:r w:rsidR="00A81FBA" w:rsidRPr="000D7DD2">
                        <w:t xml:space="preserve">herbaceous </w:t>
                      </w:r>
                      <w:r w:rsidR="008F6AE7" w:rsidRPr="000D7DD2">
                        <w:t>shrub standing about 3-4 feet high. Leaves are alternate</w:t>
                      </w:r>
                      <w:r w:rsidR="00A81FBA" w:rsidRPr="000D7DD2">
                        <w:t xml:space="preserve"> and </w:t>
                      </w:r>
                      <w:r w:rsidR="008F6AE7" w:rsidRPr="000D7DD2">
                        <w:t>oval shaped</w:t>
                      </w:r>
                      <w:r w:rsidR="00A81FBA" w:rsidRPr="000D7DD2">
                        <w:t>,</w:t>
                      </w:r>
                      <w:r w:rsidR="008F6AE7" w:rsidRPr="000D7DD2">
                        <w:t xml:space="preserve"> semi-triangular</w:t>
                      </w:r>
                      <w:r w:rsidR="00A81FBA" w:rsidRPr="000D7DD2">
                        <w:t xml:space="preserve"> in shape</w:t>
                      </w:r>
                      <w:r w:rsidR="008F6AE7" w:rsidRPr="000D7DD2">
                        <w:t xml:space="preserve">. </w:t>
                      </w:r>
                      <w:r w:rsidR="00A81FBA" w:rsidRPr="000D7DD2">
                        <w:t xml:space="preserve">The stem is hairy and red – purplish in color with spines at most nodes which can be hidden by the leaves. </w:t>
                      </w:r>
                      <w:proofErr w:type="spellStart"/>
                      <w:r w:rsidR="00A81FBA" w:rsidRPr="000D7DD2">
                        <w:t>Monoecious</w:t>
                      </w:r>
                      <w:proofErr w:type="spellEnd"/>
                      <w:r w:rsidR="00A81FBA" w:rsidRPr="000D7DD2">
                        <w:t xml:space="preserve"> flowers are green, dense at spikes and form </w:t>
                      </w:r>
                      <w:proofErr w:type="spellStart"/>
                      <w:r w:rsidR="000D7DD2" w:rsidRPr="000D7DD2">
                        <w:t>pan</w:t>
                      </w:r>
                      <w:r w:rsidR="000D7DD2">
                        <w:t>n</w:t>
                      </w:r>
                      <w:r w:rsidR="000D7DD2" w:rsidRPr="000D7DD2">
                        <w:t>icles</w:t>
                      </w:r>
                      <w:proofErr w:type="spellEnd"/>
                      <w:r w:rsidR="00A81FBA" w:rsidRPr="000D7DD2">
                        <w:t xml:space="preserve"> 3-8 inches long.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23F0C15A" wp14:editId="663669F1">
                <wp:simplePos x="0" y="0"/>
                <wp:positionH relativeFrom="column">
                  <wp:posOffset>19050</wp:posOffset>
                </wp:positionH>
                <wp:positionV relativeFrom="paragraph">
                  <wp:posOffset>4595495</wp:posOffset>
                </wp:positionV>
                <wp:extent cx="4297680" cy="1280160"/>
                <wp:effectExtent l="9525" t="8890" r="7620" b="635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1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D93" w:rsidRDefault="00FE7D93" w:rsidP="00FE7D93">
                            <w:pPr>
                              <w:spacing w:after="0" w:line="240" w:lineRule="auto"/>
                            </w:pPr>
                            <w:r>
                              <w:t>Secondary Compounds:</w:t>
                            </w:r>
                          </w:p>
                          <w:p w:rsidR="00FE7D93" w:rsidRDefault="009B3C73" w:rsidP="00FE7D93">
                            <w:pPr>
                              <w:spacing w:after="0" w:line="240" w:lineRule="auto"/>
                            </w:pPr>
                            <w:r>
                              <w:t xml:space="preserve">Oxalate, </w:t>
                            </w:r>
                            <w:proofErr w:type="spellStart"/>
                            <w:r>
                              <w:t>s</w:t>
                            </w:r>
                            <w:r w:rsidR="00FE7D93">
                              <w:t>aponins</w:t>
                            </w:r>
                            <w:proofErr w:type="spellEnd"/>
                            <w:r w:rsidR="00FE7D93">
                              <w:t xml:space="preserve">, </w:t>
                            </w:r>
                            <w:proofErr w:type="spellStart"/>
                            <w:r w:rsidR="00FE7D93">
                              <w:t>Phenolics</w:t>
                            </w:r>
                            <w:proofErr w:type="spellEnd"/>
                            <w:r w:rsidR="00FE7D93">
                              <w:t>, nitrates</w:t>
                            </w:r>
                          </w:p>
                          <w:p w:rsidR="00FE7D93" w:rsidRDefault="00FE7D93" w:rsidP="00FE7D93">
                            <w:pPr>
                              <w:spacing w:after="0" w:line="240" w:lineRule="auto"/>
                            </w:pPr>
                          </w:p>
                          <w:p w:rsidR="0001688F" w:rsidRDefault="0001688F" w:rsidP="002907A5">
                            <w:pPr>
                              <w:spacing w:after="0" w:line="240" w:lineRule="auto"/>
                            </w:pPr>
                            <w:r>
                              <w:t>Uses:</w:t>
                            </w:r>
                          </w:p>
                          <w:p w:rsidR="00FE7D93" w:rsidRDefault="00FE7D93" w:rsidP="002907A5">
                            <w:pPr>
                              <w:spacing w:after="0" w:line="240" w:lineRule="auto"/>
                            </w:pPr>
                          </w:p>
                          <w:p w:rsidR="002907A5" w:rsidRDefault="002907A5" w:rsidP="002907A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42" type="#_x0000_t202" style="position:absolute;margin-left:1.5pt;margin-top:361.85pt;width:338.4pt;height:100.8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">
                <v:textbox>
                  <w:txbxContent>
                    <w:p w:rsidR="00FE7D93" w:rsidRDefault="00FE7D93" w:rsidP="00FE7D93">
                      <w:pPr>
                        <w:spacing w:after="0" w:line="240" w:lineRule="auto"/>
                      </w:pPr>
                      <w:r>
                        <w:t>Secondary Compounds:</w:t>
                      </w:r>
                    </w:p>
                    <w:p w:rsidR="00FE7D93" w:rsidRDefault="009B3C73" w:rsidP="00FE7D93">
                      <w:pPr>
                        <w:spacing w:after="0" w:line="240" w:lineRule="auto"/>
                      </w:pPr>
                      <w:r>
                        <w:t xml:space="preserve">Oxalate, </w:t>
                      </w:r>
                      <w:proofErr w:type="spellStart"/>
                      <w:r>
                        <w:t>s</w:t>
                      </w:r>
                      <w:r w:rsidR="00FE7D93">
                        <w:t>aponins</w:t>
                      </w:r>
                      <w:proofErr w:type="spellEnd"/>
                      <w:r w:rsidR="00FE7D93">
                        <w:t xml:space="preserve">, </w:t>
                      </w:r>
                      <w:proofErr w:type="spellStart"/>
                      <w:r w:rsidR="00FE7D93">
                        <w:t>Phenolics</w:t>
                      </w:r>
                      <w:proofErr w:type="spellEnd"/>
                      <w:r w:rsidR="00FE7D93">
                        <w:t>, nitrates</w:t>
                      </w:r>
                    </w:p>
                    <w:p w:rsidR="00FE7D93" w:rsidRDefault="00FE7D93" w:rsidP="00FE7D93">
                      <w:pPr>
                        <w:spacing w:after="0" w:line="240" w:lineRule="auto"/>
                      </w:pPr>
                    </w:p>
                    <w:p w:rsidR="0001688F" w:rsidRDefault="0001688F" w:rsidP="002907A5">
                      <w:pPr>
                        <w:spacing w:after="0" w:line="240" w:lineRule="auto"/>
                      </w:pPr>
                      <w:r>
                        <w:t>Uses:</w:t>
                      </w:r>
                    </w:p>
                    <w:p w:rsidR="00FE7D93" w:rsidRDefault="00FE7D93" w:rsidP="002907A5">
                      <w:pPr>
                        <w:spacing w:after="0" w:line="240" w:lineRule="auto"/>
                      </w:pPr>
                    </w:p>
                    <w:p w:rsidR="002907A5" w:rsidRDefault="002907A5" w:rsidP="002907A5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08B30FF" wp14:editId="06E37670">
                <wp:simplePos x="0" y="0"/>
                <wp:positionH relativeFrom="column">
                  <wp:posOffset>19050</wp:posOffset>
                </wp:positionH>
                <wp:positionV relativeFrom="paragraph">
                  <wp:posOffset>3168650</wp:posOffset>
                </wp:positionV>
                <wp:extent cx="4297680" cy="1280160"/>
                <wp:effectExtent l="9525" t="10795" r="7620" b="1397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14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1C68C3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1C68C3" w:rsidRDefault="001C68C3" w:rsidP="001C68C3">
                            <w:pPr>
                              <w:spacing w:after="0" w:line="240" w:lineRule="auto"/>
                            </w:pPr>
                            <w:r>
                              <w:t xml:space="preserve">Well distributed in the tropics and warm temperate regions. Commonly found in disturbed areas such as roads, animal corrals and along roadsides.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3" type="#_x0000_t202" style="position:absolute;margin-left:1.5pt;margin-top:249.5pt;width:338.4pt;height:100.8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">
                <v:textbox>
                  <w:txbxContent>
                    <w:p w:rsidR="0001688F" w:rsidRDefault="0001688F" w:rsidP="001C68C3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1C68C3" w:rsidRDefault="001C68C3" w:rsidP="001C68C3">
                      <w:pPr>
                        <w:spacing w:after="0" w:line="240" w:lineRule="auto"/>
                      </w:pPr>
                      <w:r>
                        <w:t xml:space="preserve">Well distributed in the tropics and warm temperate regions. Commonly found in disturbed areas such as roads, animal corrals and along roadsides.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436B52" wp14:editId="38791151">
                <wp:simplePos x="0" y="0"/>
                <wp:positionH relativeFrom="margin">
                  <wp:posOffset>19050</wp:posOffset>
                </wp:positionH>
                <wp:positionV relativeFrom="margin">
                  <wp:posOffset>19050</wp:posOffset>
                </wp:positionV>
                <wp:extent cx="1828800" cy="914400"/>
                <wp:effectExtent l="19050" t="19050" r="19050" b="19050"/>
                <wp:wrapSquare wrapText="bothSides"/>
                <wp:docPr id="11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BE23A9" w:rsidRDefault="0001688F" w:rsidP="00DF5824"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Amaranthus</w:t>
                            </w:r>
                            <w:proofErr w:type="spellEnd"/>
                            <w:r w:rsidRPr="00BE23A9">
                              <w:t xml:space="preserve"> </w:t>
                            </w: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spinosus</w:t>
                            </w:r>
                            <w:proofErr w:type="spellEnd"/>
                          </w:p>
                          <w:p w:rsidR="0001688F" w:rsidRPr="00BE23A9" w:rsidRDefault="0001688F" w:rsidP="00DF5824">
                            <w:r w:rsidRPr="00BE23A9">
                              <w:t>Spiny Amaranth</w:t>
                            </w:r>
                          </w:p>
                          <w:p w:rsidR="0001688F" w:rsidRPr="00046C21" w:rsidRDefault="0001688F" w:rsidP="00DF58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44" style="position:absolute;margin-left:1.5pt;margin-top:1.5pt;width:2in;height:1in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BE23A9" w:rsidRDefault="0001688F" w:rsidP="00DF5824"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Amaranthus</w:t>
                      </w:r>
                      <w:proofErr w:type="spellEnd"/>
                      <w:r w:rsidRPr="00BE23A9">
                        <w:t xml:space="preserve"> </w:t>
                      </w: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spinosus</w:t>
                      </w:r>
                      <w:proofErr w:type="spellEnd"/>
                    </w:p>
                    <w:p w:rsidR="0001688F" w:rsidRPr="00BE23A9" w:rsidRDefault="0001688F" w:rsidP="00DF5824">
                      <w:r w:rsidRPr="00BE23A9">
                        <w:t>Spiny Amaranth</w:t>
                      </w:r>
                    </w:p>
                    <w:p w:rsidR="0001688F" w:rsidRPr="00046C21" w:rsidRDefault="0001688F" w:rsidP="00DF582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</w:p>
    <w:p w:rsidR="00DF5824" w:rsidRDefault="00DF5824" w:rsidP="004D1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17984" behindDoc="0" locked="0" layoutInCell="1" allowOverlap="1" wp14:anchorId="1E63FFE0" wp14:editId="7D5C05E5">
            <wp:simplePos x="0" y="0"/>
            <wp:positionH relativeFrom="column">
              <wp:posOffset>3104515</wp:posOffset>
            </wp:positionH>
            <wp:positionV relativeFrom="paragraph">
              <wp:posOffset>2156460</wp:posOffset>
            </wp:positionV>
            <wp:extent cx="1159510" cy="570865"/>
            <wp:effectExtent l="0" t="323850" r="0" b="305435"/>
            <wp:wrapSquare wrapText="bothSides"/>
            <wp:docPr id="22" name="Picture 10" descr="barbwire_gras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wire_grass (4).JPG"/>
                    <pic:cNvPicPr/>
                  </pic:nvPicPr>
                  <pic:blipFill>
                    <a:blip r:embed="rId18" cstate="print"/>
                    <a:srcRect l="12819" t="28152" r="11536" b="233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9510" cy="570865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4E5B1F82" wp14:editId="18D4A34F">
            <wp:simplePos x="0" y="0"/>
            <wp:positionH relativeFrom="margin">
              <wp:posOffset>2258695</wp:posOffset>
            </wp:positionH>
            <wp:positionV relativeFrom="margin">
              <wp:posOffset>250190</wp:posOffset>
            </wp:positionV>
            <wp:extent cx="2237740" cy="1830070"/>
            <wp:effectExtent l="0" t="247650" r="0" b="227330"/>
            <wp:wrapSquare wrapText="bothSides"/>
            <wp:docPr id="24" name="Picture 8" descr="barbwire_gra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wire_grass (1).JPG"/>
                    <pic:cNvPicPr/>
                  </pic:nvPicPr>
                  <pic:blipFill>
                    <a:blip r:embed="rId19" cstate="print"/>
                    <a:srcRect t="4906" r="120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40" cy="1830070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89C273" wp14:editId="2FF58AD2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11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BE23A9" w:rsidRDefault="0001688F" w:rsidP="00DF5824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Andropogan</w:t>
                            </w:r>
                            <w:proofErr w:type="spellEnd"/>
                            <w:r w:rsidRPr="00BE23A9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refractus</w:t>
                            </w:r>
                            <w:proofErr w:type="spellEnd"/>
                          </w:p>
                          <w:p w:rsidR="0001688F" w:rsidRPr="00BE23A9" w:rsidRDefault="0001688F" w:rsidP="00DF5824">
                            <w:r w:rsidRPr="00BE23A9">
                              <w:t>Barbwire grass</w:t>
                            </w:r>
                          </w:p>
                          <w:p w:rsidR="0001688F" w:rsidRPr="00046C21" w:rsidRDefault="0001688F" w:rsidP="00DF58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45" style="position:absolute;margin-left:0;margin-top:0;width:2in;height:1in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BE23A9" w:rsidRDefault="0001688F" w:rsidP="00DF5824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Andropogan</w:t>
                      </w:r>
                      <w:proofErr w:type="spellEnd"/>
                      <w:r w:rsidRPr="00BE23A9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refractus</w:t>
                      </w:r>
                      <w:proofErr w:type="spellEnd"/>
                    </w:p>
                    <w:p w:rsidR="0001688F" w:rsidRPr="00BE23A9" w:rsidRDefault="0001688F" w:rsidP="00DF5824">
                      <w:r w:rsidRPr="00BE23A9">
                        <w:t>Barbwire grass</w:t>
                      </w:r>
                    </w:p>
                    <w:p w:rsidR="0001688F" w:rsidRPr="00046C21" w:rsidRDefault="0001688F" w:rsidP="00DF5824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F5824" w:rsidRDefault="00C95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4C1B7C" wp14:editId="4EC740F5">
                <wp:simplePos x="0" y="0"/>
                <wp:positionH relativeFrom="column">
                  <wp:posOffset>-1962150</wp:posOffset>
                </wp:positionH>
                <wp:positionV relativeFrom="paragraph">
                  <wp:posOffset>506095</wp:posOffset>
                </wp:positionV>
                <wp:extent cx="1828800" cy="2194560"/>
                <wp:effectExtent l="0" t="0" r="19050" b="15240"/>
                <wp:wrapNone/>
                <wp:docPr id="11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  <w:r w:rsidR="00F40B2B">
                              <w:t xml:space="preserve"> </w:t>
                            </w:r>
                            <w:r w:rsidR="006775A3">
                              <w:t>Perennial bunch</w:t>
                            </w:r>
                            <w:r w:rsidR="00F40B2B">
                              <w:t xml:space="preserve"> grass. </w:t>
                            </w:r>
                            <w:r w:rsidR="006775A3">
                              <w:t>Identifiable</w:t>
                            </w:r>
                            <w:r w:rsidR="00F40B2B">
                              <w:t xml:space="preserve"> from its “barbed wire” like seed heads.  </w:t>
                            </w:r>
                            <w:r w:rsidR="006775A3">
                              <w:t>Plants are upright and average about 3-4 feet in height normal conditions. Leave have a strong lemon scent when crushed.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6" type="#_x0000_t202" style="position:absolute;margin-left:-154.5pt;margin-top:39.85pt;width:2in;height:172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  <w:r w:rsidR="00F40B2B">
                        <w:t xml:space="preserve"> </w:t>
                      </w:r>
                      <w:r w:rsidR="006775A3">
                        <w:t>Perennial bunch</w:t>
                      </w:r>
                      <w:r w:rsidR="00F40B2B">
                        <w:t xml:space="preserve"> grass. </w:t>
                      </w:r>
                      <w:r w:rsidR="006775A3">
                        <w:t>Identifiable</w:t>
                      </w:r>
                      <w:r w:rsidR="00F40B2B">
                        <w:t xml:space="preserve"> from its “barbed wire” like seed heads.  </w:t>
                      </w:r>
                      <w:r w:rsidR="006775A3">
                        <w:t>Plants are upright and average about 3-4 feet in height normal conditions. Leave have a strong lemon scent when crushed.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17BC5494" wp14:editId="2F05623F">
                <wp:simplePos x="0" y="0"/>
                <wp:positionH relativeFrom="column">
                  <wp:posOffset>-1960245</wp:posOffset>
                </wp:positionH>
                <wp:positionV relativeFrom="paragraph">
                  <wp:posOffset>2850515</wp:posOffset>
                </wp:positionV>
                <wp:extent cx="4297680" cy="1280160"/>
                <wp:effectExtent l="0" t="0" r="26670" b="15240"/>
                <wp:wrapTight wrapText="bothSides">
                  <wp:wrapPolygon edited="0">
                    <wp:start x="0" y="0"/>
                    <wp:lineTo x="0" y="21536"/>
                    <wp:lineTo x="21638" y="21536"/>
                    <wp:lineTo x="21638" y="0"/>
                    <wp:lineTo x="0" y="0"/>
                  </wp:wrapPolygon>
                </wp:wrapTight>
                <wp:docPr id="10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5A3" w:rsidRDefault="0001688F" w:rsidP="006775A3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6775A3" w:rsidRDefault="006775A3" w:rsidP="006775A3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Established on many Pacific islands.</w:t>
                            </w:r>
                            <w:proofErr w:type="gramEnd"/>
                            <w:r>
                              <w:t xml:space="preserve">  Can be wide sprea</w:t>
                            </w:r>
                            <w:r w:rsidR="0031731F">
                              <w:t xml:space="preserve">d in poor or low nutrient soils,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47" type="#_x0000_t202" style="position:absolute;margin-left:-154.35pt;margin-top:224.45pt;width:338.4pt;height:100.8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">
                <v:textbox>
                  <w:txbxContent>
                    <w:p w:rsidR="006775A3" w:rsidRDefault="0001688F" w:rsidP="006775A3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6775A3" w:rsidRDefault="006775A3" w:rsidP="006775A3">
                      <w:pPr>
                        <w:spacing w:after="0" w:line="240" w:lineRule="auto"/>
                      </w:pPr>
                      <w:proofErr w:type="gramStart"/>
                      <w:r>
                        <w:t>Established on many Pacific islands.</w:t>
                      </w:r>
                      <w:proofErr w:type="gramEnd"/>
                      <w:r>
                        <w:t xml:space="preserve">  Can be wide sprea</w:t>
                      </w:r>
                      <w:r w:rsidR="0031731F">
                        <w:t xml:space="preserve">d in poor or low nutrient soils, </w:t>
                      </w:r>
                      <w: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348CF3B8" wp14:editId="1E6EB256">
                <wp:simplePos x="0" y="0"/>
                <wp:positionH relativeFrom="column">
                  <wp:posOffset>-1960245</wp:posOffset>
                </wp:positionH>
                <wp:positionV relativeFrom="paragraph">
                  <wp:posOffset>4330065</wp:posOffset>
                </wp:positionV>
                <wp:extent cx="4297680" cy="1280160"/>
                <wp:effectExtent l="0" t="0" r="26670" b="15240"/>
                <wp:wrapTight wrapText="bothSides">
                  <wp:wrapPolygon edited="0">
                    <wp:start x="0" y="0"/>
                    <wp:lineTo x="0" y="21536"/>
                    <wp:lineTo x="21638" y="21536"/>
                    <wp:lineTo x="21638" y="0"/>
                    <wp:lineTo x="0" y="0"/>
                  </wp:wrapPolygon>
                </wp:wrapTight>
                <wp:docPr id="11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C73" w:rsidRDefault="0001688F" w:rsidP="009B3C73">
                            <w:pPr>
                              <w:spacing w:after="0" w:line="240" w:lineRule="auto"/>
                            </w:pPr>
                            <w:r>
                              <w:t>Secondary Compounds &amp; Uses:</w:t>
                            </w:r>
                          </w:p>
                          <w:p w:rsidR="009B3C73" w:rsidRDefault="009B3C73" w:rsidP="009B3C7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48" type="#_x0000_t202" style="position:absolute;margin-left:-154.35pt;margin-top:340.95pt;width:338.4pt;height:100.8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jRMAIAAF0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">
                <v:textbox>
                  <w:txbxContent>
                    <w:p w:rsidR="009B3C73" w:rsidRDefault="0001688F" w:rsidP="009B3C73">
                      <w:pPr>
                        <w:spacing w:after="0" w:line="240" w:lineRule="auto"/>
                      </w:pPr>
                      <w:r>
                        <w:t>Secondary Compounds &amp; Uses:</w:t>
                      </w:r>
                    </w:p>
                    <w:p w:rsidR="009B3C73" w:rsidRDefault="009B3C73" w:rsidP="009B3C73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6223635</wp:posOffset>
                </wp:positionV>
                <wp:extent cx="4297680" cy="340360"/>
                <wp:effectExtent l="0" t="3810" r="0" b="0"/>
                <wp:wrapNone/>
                <wp:docPr id="10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AFE" w:rsidRPr="00464AFE" w:rsidRDefault="00464AFE" w:rsidP="00464A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464AFE">
                              <w:rPr>
                                <w:i/>
                                <w:sz w:val="16"/>
                                <w:szCs w:val="16"/>
                              </w:rPr>
                              <w:t>Weeds of Hawai‘i’s Pastures and Natural Areas; An Identification and Management Guide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64AFE">
                              <w:rPr>
                                <w:sz w:val="16"/>
                                <w:szCs w:val="16"/>
                              </w:rPr>
                              <w:t xml:space="preserve">P. </w:t>
                            </w:r>
                            <w:proofErr w:type="spellStart"/>
                            <w:r w:rsidRPr="00464AFE">
                              <w:rPr>
                                <w:sz w:val="16"/>
                                <w:szCs w:val="16"/>
                              </w:rPr>
                              <w:t>Motooka</w:t>
                            </w:r>
                            <w:proofErr w:type="spellEnd"/>
                            <w:r w:rsidRPr="00464AFE">
                              <w:rPr>
                                <w:sz w:val="16"/>
                                <w:szCs w:val="16"/>
                              </w:rPr>
                              <w:t xml:space="preserve"> et al.</w:t>
                            </w:r>
                          </w:p>
                          <w:p w:rsidR="00464AFE" w:rsidRPr="00464AFE" w:rsidRDefault="00464AFE" w:rsidP="00464A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64AFE">
                              <w:rPr>
                                <w:sz w:val="16"/>
                                <w:szCs w:val="16"/>
                              </w:rPr>
                              <w:t xml:space="preserve">©2003, College of Tropical Agriculture and Human Resources, University of Hawai‘i at </w:t>
                            </w:r>
                            <w:proofErr w:type="spellStart"/>
                            <w:r w:rsidRPr="00464AFE">
                              <w:rPr>
                                <w:sz w:val="16"/>
                                <w:szCs w:val="16"/>
                              </w:rPr>
                              <w:t>Mänoa</w:t>
                            </w:r>
                            <w:proofErr w:type="spellEnd"/>
                            <w:r w:rsidRPr="00464AF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49" type="#_x0000_t202" style="position:absolute;margin-left:1.5pt;margin-top:490.05pt;width:338.4pt;height:26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TqvQ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" filled="f" stroked="f">
                <v:textbox>
                  <w:txbxContent>
                    <w:p w:rsidR="00464AFE" w:rsidRPr="00464AFE" w:rsidRDefault="00464AFE" w:rsidP="00464AF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464AFE">
                        <w:rPr>
                          <w:i/>
                          <w:sz w:val="16"/>
                          <w:szCs w:val="16"/>
                        </w:rPr>
                        <w:t>Weeds of Hawai‘i’s Pastures and Natural Areas; An Identification and Management Guide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464AFE">
                        <w:rPr>
                          <w:sz w:val="16"/>
                          <w:szCs w:val="16"/>
                        </w:rPr>
                        <w:t xml:space="preserve">P. </w:t>
                      </w:r>
                      <w:proofErr w:type="spellStart"/>
                      <w:r w:rsidRPr="00464AFE">
                        <w:rPr>
                          <w:sz w:val="16"/>
                          <w:szCs w:val="16"/>
                        </w:rPr>
                        <w:t>Motooka</w:t>
                      </w:r>
                      <w:proofErr w:type="spellEnd"/>
                      <w:r w:rsidRPr="00464AFE">
                        <w:rPr>
                          <w:sz w:val="16"/>
                          <w:szCs w:val="16"/>
                        </w:rPr>
                        <w:t xml:space="preserve"> et al.</w:t>
                      </w:r>
                    </w:p>
                    <w:p w:rsidR="00464AFE" w:rsidRPr="00464AFE" w:rsidRDefault="00464AFE" w:rsidP="00464AFE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64AFE">
                        <w:rPr>
                          <w:sz w:val="16"/>
                          <w:szCs w:val="16"/>
                        </w:rPr>
                        <w:t xml:space="preserve">©2003, College of Tropical Agriculture and Human Resources, University of Hawai‘i at </w:t>
                      </w:r>
                      <w:proofErr w:type="spellStart"/>
                      <w:r w:rsidRPr="00464AFE">
                        <w:rPr>
                          <w:sz w:val="16"/>
                          <w:szCs w:val="16"/>
                        </w:rPr>
                        <w:t>Mänoa</w:t>
                      </w:r>
                      <w:proofErr w:type="spellEnd"/>
                      <w:r w:rsidRPr="00464AFE"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168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9248" behindDoc="1" locked="0" layoutInCell="1" allowOverlap="1" wp14:anchorId="534A3272" wp14:editId="607E337A">
            <wp:simplePos x="0" y="0"/>
            <wp:positionH relativeFrom="column">
              <wp:posOffset>3449320</wp:posOffset>
            </wp:positionH>
            <wp:positionV relativeFrom="paragraph">
              <wp:posOffset>2107565</wp:posOffset>
            </wp:positionV>
            <wp:extent cx="815340" cy="892810"/>
            <wp:effectExtent l="57150" t="38100" r="41910" b="21590"/>
            <wp:wrapTight wrapText="bothSides">
              <wp:wrapPolygon edited="0">
                <wp:start x="-1514" y="-922"/>
                <wp:lineTo x="-1514" y="22122"/>
                <wp:lineTo x="22710" y="22122"/>
                <wp:lineTo x="22710" y="-922"/>
                <wp:lineTo x="-1514" y="-922"/>
              </wp:wrapPolygon>
            </wp:wrapTight>
            <wp:docPr id="31" name="Picture 24" descr="milkweed_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weed_flower.jpg"/>
                    <pic:cNvPicPr/>
                  </pic:nvPicPr>
                  <pic:blipFill>
                    <a:blip r:embed="rId20" cstate="print"/>
                    <a:srcRect t="30639" r="3630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9281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4943475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  <w:p w:rsidR="001F0D1F" w:rsidRDefault="001F0D1F" w:rsidP="000168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50" type="#_x0000_t202" style="position:absolute;margin-left:1.5pt;margin-top:389.25pt;width:338.4pt;height:100.8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  <w:p w:rsidR="001F0D1F" w:rsidRDefault="001F0D1F" w:rsidP="0001688F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3463925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0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70" w:rsidRDefault="0001688F" w:rsidP="000D7DD2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0D7DD2" w:rsidRPr="000D7DD2" w:rsidRDefault="000D7DD2" w:rsidP="000D7DD2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proofErr w:type="gramStart"/>
                            <w:r>
                              <w:t>Native plant of southeast Africa.</w:t>
                            </w:r>
                            <w:proofErr w:type="gramEnd"/>
                            <w:r>
                              <w:t xml:space="preserve"> Commonly found in the lower elevation dryer areas of all islands except </w:t>
                            </w:r>
                            <w:proofErr w:type="spellStart"/>
                            <w:r>
                              <w:t>Ni’ihau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51" type="#_x0000_t202" style="position:absolute;margin-left:1.5pt;margin-top:272.75pt;width:338.4pt;height:100.8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">
                <v:textbox>
                  <w:txbxContent>
                    <w:p w:rsidR="00B85470" w:rsidRDefault="0001688F" w:rsidP="000D7DD2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0D7DD2" w:rsidRPr="000D7DD2" w:rsidRDefault="000D7DD2" w:rsidP="000D7DD2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proofErr w:type="gramStart"/>
                      <w:r>
                        <w:t>Native plant of southeast Africa.</w:t>
                      </w:r>
                      <w:proofErr w:type="gramEnd"/>
                      <w:r>
                        <w:t xml:space="preserve"> Commonly found in the lower elevation dryer areas of all islands except </w:t>
                      </w:r>
                      <w:proofErr w:type="spellStart"/>
                      <w:r>
                        <w:t>Ni’ihau</w:t>
                      </w:r>
                      <w:proofErr w:type="spellEnd"/>
                      <w:r>
                        <w:t xml:space="preserve">. 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1069975</wp:posOffset>
                </wp:positionV>
                <wp:extent cx="1828800" cy="2194560"/>
                <wp:effectExtent l="9525" t="12700" r="9525" b="12065"/>
                <wp:wrapNone/>
                <wp:docPr id="1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B32B11" w:rsidRDefault="00B32B11" w:rsidP="0001688F">
                            <w:pPr>
                              <w:spacing w:after="0" w:line="240" w:lineRule="auto"/>
                            </w:pPr>
                            <w:r>
                              <w:t>Perennial pasture weed with “</w:t>
                            </w:r>
                            <w:proofErr w:type="spellStart"/>
                            <w:r>
                              <w:t>ballon</w:t>
                            </w:r>
                            <w:proofErr w:type="spellEnd"/>
                            <w:r>
                              <w:t xml:space="preserve">” shaped fruit </w:t>
                            </w:r>
                            <w:r w:rsidR="000D7DD2">
                              <w:t xml:space="preserve">cover in rough hairs </w:t>
                            </w:r>
                            <w:r>
                              <w:t>and white flower clusters that hang at the axils. The fruit burst at maturity to expose thistles that easily spread in the wind.  Leaves are elongated and narrow; 3-4 inches long. Stems and leaves have a milky sap</w:t>
                            </w:r>
                            <w:r w:rsidR="00B8547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52" type="#_x0000_t202" style="position:absolute;margin-left:1.5pt;margin-top:84.25pt;width:2in;height:172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B32B11" w:rsidRDefault="00B32B11" w:rsidP="0001688F">
                      <w:pPr>
                        <w:spacing w:after="0" w:line="240" w:lineRule="auto"/>
                      </w:pPr>
                      <w:r>
                        <w:t>Perennial pasture weed with “</w:t>
                      </w:r>
                      <w:proofErr w:type="spellStart"/>
                      <w:r>
                        <w:t>ballon</w:t>
                      </w:r>
                      <w:proofErr w:type="spellEnd"/>
                      <w:r>
                        <w:t xml:space="preserve">” shaped fruit </w:t>
                      </w:r>
                      <w:r w:rsidR="000D7DD2">
                        <w:t xml:space="preserve">cover in rough hairs </w:t>
                      </w:r>
                      <w:r>
                        <w:t>and white flower clusters that hang at the axils. The fruit burst at maturity to expose thistles that easily spread in the wind.  Leaves are elongated and narrow; 3-4 inches long. Stems and leaves have a milky sap</w:t>
                      </w:r>
                      <w:r w:rsidR="00B8547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10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DF5824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Asclepia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physcarpa</w:t>
                            </w:r>
                            <w:proofErr w:type="spellEnd"/>
                          </w:p>
                          <w:p w:rsidR="0001688F" w:rsidRPr="0005153B" w:rsidRDefault="0001688F" w:rsidP="00DF5824">
                            <w:r>
                              <w:t xml:space="preserve">Milkweed, Japanese </w:t>
                            </w:r>
                            <w:r w:rsidR="003D7277">
                              <w:t>lantern</w:t>
                            </w:r>
                          </w:p>
                          <w:p w:rsidR="0001688F" w:rsidRPr="00046C21" w:rsidRDefault="0001688F" w:rsidP="00DF58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53" style="position:absolute;margin-left:0;margin-top:0;width:2in;height:1in;z-index:-25148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DF5824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Asclepia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physcarpa</w:t>
                      </w:r>
                      <w:proofErr w:type="spellEnd"/>
                    </w:p>
                    <w:p w:rsidR="0001688F" w:rsidRPr="0005153B" w:rsidRDefault="0001688F" w:rsidP="00DF5824">
                      <w:r>
                        <w:t xml:space="preserve">Milkweed, Japanese </w:t>
                      </w:r>
                      <w:r w:rsidR="003D7277">
                        <w:t>lantern</w:t>
                      </w:r>
                    </w:p>
                    <w:p w:rsidR="0001688F" w:rsidRPr="00046C21" w:rsidRDefault="0001688F" w:rsidP="00DF582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  <w:r w:rsidR="00DF5824" w:rsidRPr="001E36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8224" behindDoc="1" locked="0" layoutInCell="1" allowOverlap="1" wp14:anchorId="6489B705" wp14:editId="123F23A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29025" cy="3106244"/>
            <wp:effectExtent l="57150" t="38100" r="37925" b="17956"/>
            <wp:wrapSquare wrapText="bothSides"/>
            <wp:docPr id="30" name="Picture 21" descr="milkwe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weed (1).JPG"/>
                    <pic:cNvPicPr/>
                  </pic:nvPicPr>
                  <pic:blipFill>
                    <a:blip r:embed="rId21" cstate="print"/>
                    <a:srcRect r="14244" b="11016"/>
                    <a:stretch>
                      <a:fillRect/>
                    </a:stretch>
                  </pic:blipFill>
                  <pic:spPr>
                    <a:xfrm>
                      <a:off x="0" y="0"/>
                      <a:ext cx="2229025" cy="3106244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18626F" w:rsidRPr="001E36AA" w:rsidRDefault="00EB24C7" w:rsidP="004D1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676910</wp:posOffset>
                </wp:positionV>
                <wp:extent cx="1229995" cy="224790"/>
                <wp:effectExtent l="0" t="635" r="1905" b="3175"/>
                <wp:wrapNone/>
                <wp:docPr id="10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C35" w:rsidRPr="00C80C35" w:rsidRDefault="00C80C35" w:rsidP="00C80C3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80C3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© Forest &amp; Kim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54" type="#_x0000_t202" style="position:absolute;margin-left:93.5pt;margin-top:53.3pt;width:96.85pt;height:17.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xjvAIAAMU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" filled="f" stroked="f">
                <v:textbox>
                  <w:txbxContent>
                    <w:p w:rsidR="00C80C35" w:rsidRPr="00C80C35" w:rsidRDefault="00C80C35" w:rsidP="00C80C35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C80C35">
                        <w:rPr>
                          <w:color w:val="FFFFFF" w:themeColor="background1"/>
                          <w:sz w:val="18"/>
                          <w:szCs w:val="18"/>
                        </w:rPr>
                        <w:t>© Forest &amp; Kim Star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1089025</wp:posOffset>
                </wp:positionV>
                <wp:extent cx="1828800" cy="2194560"/>
                <wp:effectExtent l="9525" t="12700" r="9525" b="12065"/>
                <wp:wrapSquare wrapText="bothSides"/>
                <wp:docPr id="10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9A6F27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9A6F27" w:rsidRDefault="00D55797" w:rsidP="009A6F27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Low growing mat type</w:t>
                            </w:r>
                            <w:r w:rsidR="009A6F27">
                              <w:t xml:space="preserve"> grass.</w:t>
                            </w:r>
                            <w:proofErr w:type="gramEnd"/>
                            <w:r w:rsidR="00DF51D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55" type="#_x0000_t202" style="position:absolute;margin-left:1.5pt;margin-top:85.75pt;width:2in;height:172.8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" strokecolor="black [3213]">
                <v:textbox>
                  <w:txbxContent>
                    <w:p w:rsidR="0001688F" w:rsidRDefault="0001688F" w:rsidP="009A6F27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9A6F27" w:rsidRDefault="00D55797" w:rsidP="009A6F27">
                      <w:pPr>
                        <w:spacing w:after="0" w:line="240" w:lineRule="auto"/>
                      </w:pPr>
                      <w:proofErr w:type="gramStart"/>
                      <w:r>
                        <w:t>Low growing mat type</w:t>
                      </w:r>
                      <w:r w:rsidR="009A6F27">
                        <w:t xml:space="preserve"> grass.</w:t>
                      </w:r>
                      <w:proofErr w:type="gramEnd"/>
                      <w:r w:rsidR="00DF51D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101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D625E4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Axonopus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fififolius</w:t>
                            </w:r>
                            <w:proofErr w:type="spellEnd"/>
                          </w:p>
                          <w:p w:rsidR="0001688F" w:rsidRPr="0005153B" w:rsidRDefault="00DF51DA" w:rsidP="00D625E4">
                            <w:r>
                              <w:t xml:space="preserve">Common </w:t>
                            </w:r>
                            <w:r w:rsidR="0001688F">
                              <w:t>Carpet grass</w:t>
                            </w:r>
                          </w:p>
                          <w:p w:rsidR="0001688F" w:rsidRPr="00046C21" w:rsidRDefault="0001688F" w:rsidP="00D62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6" style="position:absolute;margin-left:0;margin-top:0;width:2in;height:1in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D625E4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Axonopus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fififolius</w:t>
                      </w:r>
                      <w:proofErr w:type="spellEnd"/>
                    </w:p>
                    <w:p w:rsidR="0001688F" w:rsidRPr="0005153B" w:rsidRDefault="00DF51DA" w:rsidP="00D625E4">
                      <w:r>
                        <w:t xml:space="preserve">Common </w:t>
                      </w:r>
                      <w:r w:rsidR="0001688F">
                        <w:t>Carpet grass</w:t>
                      </w:r>
                    </w:p>
                    <w:p w:rsidR="0001688F" w:rsidRPr="00046C21" w:rsidRDefault="0001688F" w:rsidP="00D625E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371A" w:rsidRPr="001E36AA">
        <w:rPr>
          <w:rFonts w:ascii="Times New Roman" w:hAnsi="Times New Roman" w:cs="Times New Roman"/>
          <w:sz w:val="24"/>
          <w:szCs w:val="24"/>
        </w:rPr>
        <w:t xml:space="preserve"> </w:t>
      </w:r>
      <w:r w:rsidR="00C7175B" w:rsidRPr="001E36AA">
        <w:rPr>
          <w:rFonts w:ascii="Times New Roman" w:hAnsi="Times New Roman" w:cs="Times New Roman"/>
          <w:sz w:val="24"/>
          <w:szCs w:val="24"/>
        </w:rPr>
        <w:t xml:space="preserve"> </w:t>
      </w:r>
      <w:r w:rsidR="00961EF4" w:rsidRPr="001E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667" w:rsidRPr="001E36AA" w:rsidRDefault="00424667">
      <w:pPr>
        <w:rPr>
          <w:rFonts w:ascii="Times New Roman" w:hAnsi="Times New Roman" w:cs="Times New Roman"/>
          <w:noProof/>
          <w:sz w:val="24"/>
          <w:szCs w:val="24"/>
        </w:rPr>
      </w:pPr>
    </w:p>
    <w:p w:rsidR="0001688F" w:rsidRDefault="0001688F">
      <w:pPr>
        <w:rPr>
          <w:rFonts w:ascii="Times New Roman" w:hAnsi="Times New Roman" w:cs="Times New Roman"/>
          <w:sz w:val="24"/>
          <w:szCs w:val="24"/>
        </w:rPr>
      </w:pP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-1952625</wp:posOffset>
                </wp:positionH>
                <wp:positionV relativeFrom="paragraph">
                  <wp:posOffset>3964305</wp:posOffset>
                </wp:positionV>
                <wp:extent cx="4297680" cy="1280160"/>
                <wp:effectExtent l="9525" t="8890" r="7620" b="635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10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57" type="#_x0000_t202" style="position:absolute;margin-left:-153.75pt;margin-top:312.15pt;width:338.4pt;height:100.8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column">
                  <wp:posOffset>-1952625</wp:posOffset>
                </wp:positionH>
                <wp:positionV relativeFrom="paragraph">
                  <wp:posOffset>2484755</wp:posOffset>
                </wp:positionV>
                <wp:extent cx="4297680" cy="1280160"/>
                <wp:effectExtent l="9525" t="5715" r="7620" b="952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9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58" type="#_x0000_t202" style="position:absolute;margin-left:-153.75pt;margin-top:195.65pt;width:338.4pt;height:100.8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Di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">
                <v:textbox>
                  <w:txbxContent>
                    <w:p w:rsidR="0001688F" w:rsidRDefault="0001688F" w:rsidP="0001688F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5244465</wp:posOffset>
                </wp:positionV>
                <wp:extent cx="4297680" cy="340360"/>
                <wp:effectExtent l="0" t="3175" r="0" b="0"/>
                <wp:wrapNone/>
                <wp:docPr id="9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F27" w:rsidRPr="00464AFE" w:rsidRDefault="009A6F27" w:rsidP="009A6F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A6F27">
                              <w:rPr>
                                <w:i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Carpetgrass</w:t>
                            </w:r>
                            <w:r w:rsidRPr="009A6F27">
                              <w:rPr>
                                <w:i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J. Smith and H.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Vaenzuel</w:t>
                            </w:r>
                            <w:proofErr w:type="spellEnd"/>
                            <w:r w:rsidRPr="00464AF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:rsidR="009A6F27" w:rsidRPr="00464AFE" w:rsidRDefault="009A6F27" w:rsidP="009A6F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64AFE">
                              <w:rPr>
                                <w:sz w:val="16"/>
                                <w:szCs w:val="16"/>
                              </w:rPr>
                              <w:t xml:space="preserve">©2003, College of Tropical Agriculture and Human Resources, University of Hawai‘i at </w:t>
                            </w:r>
                            <w:proofErr w:type="spellStart"/>
                            <w:r w:rsidRPr="00464AFE">
                              <w:rPr>
                                <w:sz w:val="16"/>
                                <w:szCs w:val="16"/>
                              </w:rPr>
                              <w:t>Mänoa</w:t>
                            </w:r>
                            <w:proofErr w:type="spellEnd"/>
                            <w:r w:rsidRPr="00464AF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59" type="#_x0000_t202" style="position:absolute;margin-left:1.5pt;margin-top:412.95pt;width:338.4pt;height:26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7SvvA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" filled="f" stroked="f">
                <v:textbox>
                  <w:txbxContent>
                    <w:p w:rsidR="009A6F27" w:rsidRPr="00464AFE" w:rsidRDefault="009A6F27" w:rsidP="009A6F27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9A6F27">
                        <w:rPr>
                          <w:i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Carpetgrass</w:t>
                      </w:r>
                      <w:r w:rsidRPr="009A6F27">
                        <w:rPr>
                          <w:i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J. Smith and H.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</w:rPr>
                        <w:t>Vaenzuel</w:t>
                      </w:r>
                      <w:proofErr w:type="spellEnd"/>
                      <w:r w:rsidRPr="00464AFE"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:rsidR="009A6F27" w:rsidRPr="00464AFE" w:rsidRDefault="009A6F27" w:rsidP="009A6F27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64AFE">
                        <w:rPr>
                          <w:sz w:val="16"/>
                          <w:szCs w:val="16"/>
                        </w:rPr>
                        <w:t xml:space="preserve">©2003, College of Tropical Agriculture and Human Resources, University of Hawai‘i at </w:t>
                      </w:r>
                      <w:proofErr w:type="spellStart"/>
                      <w:r w:rsidRPr="00464AFE">
                        <w:rPr>
                          <w:sz w:val="16"/>
                          <w:szCs w:val="16"/>
                        </w:rPr>
                        <w:t>Mänoa</w:t>
                      </w:r>
                      <w:proofErr w:type="spellEnd"/>
                      <w:r w:rsidRPr="00464AFE"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D1A8E" w:rsidRPr="001E36AA">
        <w:rPr>
          <w:rFonts w:ascii="Times New Roman" w:hAnsi="Times New Roman" w:cs="Times New Roman"/>
          <w:sz w:val="24"/>
          <w:szCs w:val="24"/>
        </w:rPr>
        <w:br w:type="page"/>
      </w:r>
      <w:r w:rsidR="00C80C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1584" behindDoc="1" locked="0" layoutInCell="1" allowOverlap="1" wp14:anchorId="33A4947A" wp14:editId="4BE0E20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38514" cy="1828800"/>
            <wp:effectExtent l="38100" t="38100" r="19050" b="190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petgrass-starr-090317-48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14" cy="182880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-2019300</wp:posOffset>
                </wp:positionH>
                <wp:positionV relativeFrom="paragraph">
                  <wp:posOffset>6233160</wp:posOffset>
                </wp:positionV>
                <wp:extent cx="4297680" cy="340360"/>
                <wp:effectExtent l="0" t="3810" r="0" b="0"/>
                <wp:wrapNone/>
                <wp:docPr id="9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2C8E" w:rsidRPr="00464AFE" w:rsidRDefault="005C2C8E" w:rsidP="005C2C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5C2C8E">
                              <w:rPr>
                                <w:i/>
                                <w:sz w:val="16"/>
                                <w:szCs w:val="16"/>
                              </w:rPr>
                              <w:t>http://www.cbif.gc.ca/pls/pp/ppack.info?p_psn=232&amp;p_type=all&amp;p_sci=sci&amp;p_x=px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60" type="#_x0000_t202" style="position:absolute;margin-left:-159pt;margin-top:490.8pt;width:338.4pt;height:26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+YuvA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" filled="f" stroked="f">
                <v:textbox>
                  <w:txbxContent>
                    <w:p w:rsidR="005C2C8E" w:rsidRPr="00464AFE" w:rsidRDefault="005C2C8E" w:rsidP="005C2C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5C2C8E">
                        <w:rPr>
                          <w:i/>
                          <w:sz w:val="16"/>
                          <w:szCs w:val="16"/>
                        </w:rPr>
                        <w:t>http://www.cbif.gc.ca/pls/pp/ppack.info?p_psn=232&amp;p_type=all&amp;p_sci=sci&amp;p_x=px</w:t>
                      </w:r>
                    </w:p>
                  </w:txbxContent>
                </v:textbox>
              </v:shape>
            </w:pict>
          </mc:Fallback>
        </mc:AlternateContent>
      </w:r>
      <w:r w:rsidR="004316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0320" behindDoc="1" locked="0" layoutInCell="1" allowOverlap="1" wp14:anchorId="1B4728D7" wp14:editId="13F686EA">
            <wp:simplePos x="0" y="0"/>
            <wp:positionH relativeFrom="column">
              <wp:posOffset>3162300</wp:posOffset>
            </wp:positionH>
            <wp:positionV relativeFrom="paragraph">
              <wp:posOffset>1754505</wp:posOffset>
            </wp:positionV>
            <wp:extent cx="951230" cy="735330"/>
            <wp:effectExtent l="57150" t="38100" r="39370" b="26670"/>
            <wp:wrapTight wrapText="bothSides">
              <wp:wrapPolygon edited="0">
                <wp:start x="-1298" y="-1119"/>
                <wp:lineTo x="-1298" y="22383"/>
                <wp:lineTo x="22494" y="22383"/>
                <wp:lineTo x="22494" y="-1119"/>
                <wp:lineTo x="-1298" y="-1119"/>
              </wp:wrapPolygon>
            </wp:wrapTight>
            <wp:docPr id="5" name="Picture 4" descr="Lantana 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tana  (33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73533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316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9296" behindDoc="1" locked="0" layoutInCell="1" allowOverlap="1" wp14:anchorId="73A28B6F" wp14:editId="3DCC05A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22226" cy="1828800"/>
            <wp:effectExtent l="57150" t="38100" r="35224" b="19050"/>
            <wp:wrapNone/>
            <wp:docPr id="7" name="Picture 6" descr="Lantana 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tana  (43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226" cy="182880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1079500</wp:posOffset>
                </wp:positionV>
                <wp:extent cx="1828800" cy="2194560"/>
                <wp:effectExtent l="9525" t="12700" r="9525" b="12065"/>
                <wp:wrapNone/>
                <wp:docPr id="9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B33" w:rsidRDefault="00672B33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672B33" w:rsidRDefault="004D5904" w:rsidP="0001688F">
                            <w:pPr>
                              <w:spacing w:after="0" w:line="240" w:lineRule="auto"/>
                            </w:pPr>
                            <w:r>
                              <w:t xml:space="preserve">Woody </w:t>
                            </w:r>
                            <w:r w:rsidR="00E11553">
                              <w:t xml:space="preserve">perennial </w:t>
                            </w:r>
                            <w:r>
                              <w:t>shrub, spike covered branches that can stand up to 10 feet tall.  Leaf margins are serrated. Yellow, orange and pink flower clusters.  Fruits are green when immature and darken to a black to dark blue color when mature.  Invasive plant in pasture</w:t>
                            </w:r>
                            <w:r w:rsidR="00C40728">
                              <w:t xml:space="preserve">s that is potentially </w:t>
                            </w:r>
                            <w:r>
                              <w:t>tox</w:t>
                            </w:r>
                            <w:r w:rsidR="00C40728">
                              <w:t>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61" type="#_x0000_t202" style="position:absolute;margin-left:-154.5pt;margin-top:85pt;width:2in;height:172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" strokecolor="black [3213]">
                <v:textbox>
                  <w:txbxContent>
                    <w:p w:rsidR="00672B33" w:rsidRDefault="00672B33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672B33" w:rsidRDefault="004D5904" w:rsidP="0001688F">
                      <w:pPr>
                        <w:spacing w:after="0" w:line="240" w:lineRule="auto"/>
                      </w:pPr>
                      <w:r>
                        <w:t xml:space="preserve">Woody </w:t>
                      </w:r>
                      <w:r w:rsidR="00E11553">
                        <w:t xml:space="preserve">perennial </w:t>
                      </w:r>
                      <w:r>
                        <w:t>shrub, spike covered branches that can stand up to 10 feet tall.  Leaf margins are serrated. Yellow, orange and pink flower clusters.  Fruits are green when immature and darken to a black to dark blue color when mature.  Invasive plant in pasture</w:t>
                      </w:r>
                      <w:r w:rsidR="00C40728">
                        <w:t xml:space="preserve">s that is potentially </w:t>
                      </w:r>
                      <w:r>
                        <w:t>tox</w:t>
                      </w:r>
                      <w:r w:rsidR="00C40728">
                        <w:t>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4953000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9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C8E" w:rsidRDefault="005C2C8E" w:rsidP="005C2C8E">
                            <w:pPr>
                              <w:spacing w:after="0" w:line="240" w:lineRule="auto"/>
                            </w:pPr>
                            <w:r>
                              <w:t>Secondary Compounds:</w:t>
                            </w:r>
                          </w:p>
                          <w:p w:rsidR="005C2C8E" w:rsidRDefault="005C2C8E" w:rsidP="005C2C8E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Lantadene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&amp; B are compounds found in lantana. The leaves and fruit have </w:t>
                            </w:r>
                            <w:r w:rsidR="004D18A2">
                              <w:t>known</w:t>
                            </w:r>
                            <w:r>
                              <w:t xml:space="preserve"> to be the toxic parts of the plant.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</w:p>
                          <w:p w:rsidR="005C2C8E" w:rsidRDefault="005C2C8E" w:rsidP="005C2C8E">
                            <w:pPr>
                              <w:spacing w:after="0" w:line="240" w:lineRule="auto"/>
                            </w:pPr>
                          </w:p>
                          <w:p w:rsidR="0001688F" w:rsidRDefault="0001688F" w:rsidP="005C2C8E">
                            <w:pPr>
                              <w:spacing w:after="0" w:line="240" w:lineRule="auto"/>
                            </w:pPr>
                            <w:r>
                              <w:t>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62" type="#_x0000_t202" style="position:absolute;margin-left:1.5pt;margin-top:390pt;width:338.4pt;height:100.8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CbMAIAAFw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">
                <v:textbox>
                  <w:txbxContent>
                    <w:p w:rsidR="005C2C8E" w:rsidRDefault="005C2C8E" w:rsidP="005C2C8E">
                      <w:pPr>
                        <w:spacing w:after="0" w:line="240" w:lineRule="auto"/>
                      </w:pPr>
                      <w:r>
                        <w:t>Secondary Compounds:</w:t>
                      </w:r>
                    </w:p>
                    <w:p w:rsidR="005C2C8E" w:rsidRDefault="005C2C8E" w:rsidP="005C2C8E">
                      <w:pPr>
                        <w:spacing w:after="0" w:line="240" w:lineRule="auto"/>
                      </w:pPr>
                      <w:proofErr w:type="spellStart"/>
                      <w:r>
                        <w:t>Lantadene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&amp; B are compounds found in lantana. The leaves and fruit have </w:t>
                      </w:r>
                      <w:r w:rsidR="004D18A2">
                        <w:t>known</w:t>
                      </w:r>
                      <w:r>
                        <w:t xml:space="preserve"> to be the toxic parts of the plant.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</w:p>
                    <w:p w:rsidR="005C2C8E" w:rsidRDefault="005C2C8E" w:rsidP="005C2C8E">
                      <w:pPr>
                        <w:spacing w:after="0" w:line="240" w:lineRule="auto"/>
                      </w:pPr>
                    </w:p>
                    <w:p w:rsidR="0001688F" w:rsidRDefault="0001688F" w:rsidP="005C2C8E">
                      <w:pPr>
                        <w:spacing w:after="0" w:line="240" w:lineRule="auto"/>
                      </w:pPr>
                      <w:r>
                        <w:t>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3473450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9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C40728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C40728" w:rsidRDefault="009B0C8D" w:rsidP="00C40728">
                            <w:pPr>
                              <w:spacing w:after="0" w:line="240" w:lineRule="auto"/>
                            </w:pPr>
                            <w:r>
                              <w:t>Found</w:t>
                            </w:r>
                            <w:r w:rsidR="008F5A71">
                              <w:t xml:space="preserve"> on all Hawaiian Islands. </w:t>
                            </w:r>
                            <w:proofErr w:type="gramStart"/>
                            <w:r w:rsidR="008F5A71">
                              <w:t>A pest of pastures and forest</w:t>
                            </w:r>
                            <w:r>
                              <w:t xml:space="preserve"> in dry to moist areas</w:t>
                            </w:r>
                            <w:r w:rsidR="008F5A71">
                              <w:t>.</w:t>
                            </w:r>
                            <w:proofErr w:type="gramEnd"/>
                            <w:r w:rsidR="008F5A71">
                              <w:t xml:space="preserve"> Originated from the West Indies and has since occupied eastern and south Africa, South Asia and the Pacific islands.  </w:t>
                            </w:r>
                            <w:r>
                              <w:t xml:space="preserve">The dense shrubs that </w:t>
                            </w:r>
                            <w:r w:rsidR="005C2C8E">
                              <w:t xml:space="preserve">grow can crowd out native and desirable plant species. Branches are brittle and easily break when trampled by grazing animals.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63" type="#_x0000_t202" style="position:absolute;margin-left:1.5pt;margin-top:273.5pt;width:338.4pt;height:100.8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">
                <v:textbox>
                  <w:txbxContent>
                    <w:p w:rsidR="0001688F" w:rsidRDefault="0001688F" w:rsidP="00C40728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C40728" w:rsidRDefault="009B0C8D" w:rsidP="00C40728">
                      <w:pPr>
                        <w:spacing w:after="0" w:line="240" w:lineRule="auto"/>
                      </w:pPr>
                      <w:r>
                        <w:t>Found</w:t>
                      </w:r>
                      <w:r w:rsidR="008F5A71">
                        <w:t xml:space="preserve"> on all Hawaiian Islands. </w:t>
                      </w:r>
                      <w:proofErr w:type="gramStart"/>
                      <w:r w:rsidR="008F5A71">
                        <w:t>A pest of pastures and forest</w:t>
                      </w:r>
                      <w:r>
                        <w:t xml:space="preserve"> in dry to moist areas</w:t>
                      </w:r>
                      <w:r w:rsidR="008F5A71">
                        <w:t>.</w:t>
                      </w:r>
                      <w:proofErr w:type="gramEnd"/>
                      <w:r w:rsidR="008F5A71">
                        <w:t xml:space="preserve"> Originated from the West Indies and has since occupied eastern and south Africa, South Asia and the Pacific islands.  </w:t>
                      </w:r>
                      <w:r>
                        <w:t xml:space="preserve">The dense shrubs that </w:t>
                      </w:r>
                      <w:r w:rsidR="005C2C8E">
                        <w:t xml:space="preserve">grow can crowd out native and desirable plant species. Branches are brittle and easily break when trampled by grazing animals.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9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D625E4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05153B">
                              <w:rPr>
                                <w:i/>
                                <w:u w:val="single"/>
                              </w:rPr>
                              <w:t xml:space="preserve">Lantana </w:t>
                            </w: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camara</w:t>
                            </w:r>
                            <w:proofErr w:type="spellEnd"/>
                          </w:p>
                          <w:p w:rsidR="0001688F" w:rsidRPr="0005153B" w:rsidRDefault="0001688F" w:rsidP="00D625E4">
                            <w:r w:rsidRPr="0005153B">
                              <w:t>Lantana</w:t>
                            </w:r>
                          </w:p>
                          <w:p w:rsidR="0001688F" w:rsidRPr="00046C21" w:rsidRDefault="0001688F" w:rsidP="00D62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64" style="position:absolute;margin-left:0;margin-top:0;width:2in;height:1in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D625E4">
                      <w:pPr>
                        <w:rPr>
                          <w:i/>
                          <w:u w:val="single"/>
                        </w:rPr>
                      </w:pPr>
                      <w:r w:rsidRPr="0005153B">
                        <w:rPr>
                          <w:i/>
                          <w:u w:val="single"/>
                        </w:rPr>
                        <w:t xml:space="preserve">Lantana </w:t>
                      </w: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camara</w:t>
                      </w:r>
                      <w:proofErr w:type="spellEnd"/>
                    </w:p>
                    <w:p w:rsidR="0001688F" w:rsidRPr="0005153B" w:rsidRDefault="0001688F" w:rsidP="00D625E4">
                      <w:r w:rsidRPr="0005153B">
                        <w:t>Lantana</w:t>
                      </w:r>
                    </w:p>
                    <w:p w:rsidR="0001688F" w:rsidRPr="00046C21" w:rsidRDefault="0001688F" w:rsidP="00D625E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</w:p>
    <w:p w:rsidR="00DF5824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9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78514F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Leonotis</w:t>
                            </w:r>
                            <w:proofErr w:type="spellEnd"/>
                            <w:r w:rsidRPr="0005153B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neptifolia</w:t>
                            </w:r>
                            <w:proofErr w:type="spellEnd"/>
                          </w:p>
                          <w:p w:rsidR="0001688F" w:rsidRPr="0005153B" w:rsidRDefault="0001688F" w:rsidP="0078514F">
                            <w:r w:rsidRPr="0005153B">
                              <w:t>Lions Ear</w:t>
                            </w:r>
                          </w:p>
                          <w:p w:rsidR="0001688F" w:rsidRPr="00046C21" w:rsidRDefault="0001688F" w:rsidP="007851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65" style="position:absolute;margin-left:0;margin-top:0;width:2in;height:1in;z-index:25183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78514F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Leonotis</w:t>
                      </w:r>
                      <w:proofErr w:type="spellEnd"/>
                      <w:r w:rsidRPr="0005153B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neptifolia</w:t>
                      </w:r>
                      <w:proofErr w:type="spellEnd"/>
                    </w:p>
                    <w:p w:rsidR="0001688F" w:rsidRPr="0005153B" w:rsidRDefault="0001688F" w:rsidP="0078514F">
                      <w:r w:rsidRPr="0005153B">
                        <w:t>Lions Ear</w:t>
                      </w:r>
                    </w:p>
                    <w:p w:rsidR="0001688F" w:rsidRPr="00046C21" w:rsidRDefault="0001688F" w:rsidP="0078514F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8514F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4624705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9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6A4" w:rsidRDefault="00AD76A4" w:rsidP="00AD76A4">
                            <w:pPr>
                              <w:spacing w:after="0" w:line="240" w:lineRule="auto"/>
                            </w:pPr>
                            <w:r>
                              <w:t>Secondary Compounds:</w:t>
                            </w:r>
                          </w:p>
                          <w:p w:rsidR="00AD76A4" w:rsidRDefault="00E7693D" w:rsidP="00AD76A4">
                            <w:pPr>
                              <w:spacing w:after="0" w:line="240" w:lineRule="auto"/>
                            </w:pPr>
                            <w:proofErr w:type="spellStart"/>
                            <w:proofErr w:type="gramStart"/>
                            <w:r>
                              <w:t>Labdane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diterpenes</w:t>
                            </w:r>
                            <w:proofErr w:type="spellEnd"/>
                            <w:r>
                              <w:t xml:space="preserve"> and phenolic compounds.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Nepetaefolin</w:t>
                            </w:r>
                            <w:proofErr w:type="spellEnd"/>
                            <w:r>
                              <w:t xml:space="preserve"> most abundant and may be primary source of toxicity.</w:t>
                            </w:r>
                          </w:p>
                          <w:p w:rsidR="0001688F" w:rsidRDefault="0001688F" w:rsidP="00AD76A4">
                            <w:pPr>
                              <w:spacing w:after="0" w:line="240" w:lineRule="auto"/>
                            </w:pPr>
                            <w:r>
                              <w:t>Uses:</w:t>
                            </w:r>
                            <w:r w:rsidR="00E7693D">
                              <w:t xml:space="preserve"> </w:t>
                            </w:r>
                          </w:p>
                          <w:p w:rsidR="00E7693D" w:rsidRDefault="00E7693D" w:rsidP="00AD76A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66" type="#_x0000_t202" style="position:absolute;margin-left:-154.5pt;margin-top:364.15pt;width:338.4pt;height:100.8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">
                <v:textbox>
                  <w:txbxContent>
                    <w:p w:rsidR="00AD76A4" w:rsidRDefault="00AD76A4" w:rsidP="00AD76A4">
                      <w:pPr>
                        <w:spacing w:after="0" w:line="240" w:lineRule="auto"/>
                      </w:pPr>
                      <w:r>
                        <w:t>Secondary Compounds:</w:t>
                      </w:r>
                    </w:p>
                    <w:p w:rsidR="00AD76A4" w:rsidRDefault="00E7693D" w:rsidP="00AD76A4">
                      <w:pPr>
                        <w:spacing w:after="0" w:line="240" w:lineRule="auto"/>
                      </w:pPr>
                      <w:proofErr w:type="spellStart"/>
                      <w:proofErr w:type="gramStart"/>
                      <w:r>
                        <w:t>Labdane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diterpenes</w:t>
                      </w:r>
                      <w:proofErr w:type="spellEnd"/>
                      <w:r>
                        <w:t xml:space="preserve"> and phenolic compounds.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Nepetaefolin</w:t>
                      </w:r>
                      <w:proofErr w:type="spellEnd"/>
                      <w:r>
                        <w:t xml:space="preserve"> most abundant and may be primary source of toxicity.</w:t>
                      </w:r>
                    </w:p>
                    <w:p w:rsidR="0001688F" w:rsidRDefault="0001688F" w:rsidP="00AD76A4">
                      <w:pPr>
                        <w:spacing w:after="0" w:line="240" w:lineRule="auto"/>
                      </w:pPr>
                      <w:r>
                        <w:t>Uses:</w:t>
                      </w:r>
                      <w:r w:rsidR="00E7693D">
                        <w:t xml:space="preserve"> </w:t>
                      </w:r>
                    </w:p>
                    <w:p w:rsidR="00E7693D" w:rsidRDefault="00E7693D" w:rsidP="00AD76A4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3145155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9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1D" w:rsidRDefault="0001688F" w:rsidP="00C6451D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C6451D" w:rsidRDefault="00BC30BA" w:rsidP="00C6451D">
                            <w:pPr>
                              <w:spacing w:after="0" w:line="240" w:lineRule="auto"/>
                            </w:pPr>
                            <w:r>
                              <w:t>Commonly found</w:t>
                            </w:r>
                            <w:r w:rsidR="00C6451D" w:rsidRPr="00C6451D">
                              <w:t xml:space="preserve"> heavily disturbed areas such as roadsides, overgrazed pastures and river banks</w:t>
                            </w:r>
                            <w:r>
                              <w:t xml:space="preserve"> where </w:t>
                            </w:r>
                            <w:r w:rsidRPr="00C6451D">
                              <w:t>dense thickets</w:t>
                            </w:r>
                            <w:r>
                              <w:t xml:space="preserve"> may form</w:t>
                            </w:r>
                            <w:r w:rsidR="00C6451D" w:rsidRPr="00C6451D">
                              <w:t xml:space="preserve">.  </w:t>
                            </w:r>
                            <w:r>
                              <w:t xml:space="preserve">This can cause displacement of native plants in that area. </w:t>
                            </w:r>
                            <w:proofErr w:type="gramStart"/>
                            <w:r w:rsidR="009A2777">
                              <w:t>Established in drier low elevation areas</w:t>
                            </w:r>
                            <w:r w:rsidR="00744DDF"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67" type="#_x0000_t202" style="position:absolute;margin-left:-154.5pt;margin-top:247.65pt;width:338.4pt;height:100.8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">
                <v:textbox>
                  <w:txbxContent>
                    <w:p w:rsidR="00C6451D" w:rsidRDefault="0001688F" w:rsidP="00C6451D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C6451D" w:rsidRDefault="00BC30BA" w:rsidP="00C6451D">
                      <w:pPr>
                        <w:spacing w:after="0" w:line="240" w:lineRule="auto"/>
                      </w:pPr>
                      <w:r>
                        <w:t>Commonly found</w:t>
                      </w:r>
                      <w:r w:rsidR="00C6451D" w:rsidRPr="00C6451D">
                        <w:t xml:space="preserve"> heavily disturbed areas such as roadsides, overgrazed pastures and river banks</w:t>
                      </w:r>
                      <w:r>
                        <w:t xml:space="preserve"> where </w:t>
                      </w:r>
                      <w:r w:rsidRPr="00C6451D">
                        <w:t>dense thickets</w:t>
                      </w:r>
                      <w:r>
                        <w:t xml:space="preserve"> may form</w:t>
                      </w:r>
                      <w:r w:rsidR="00C6451D" w:rsidRPr="00C6451D">
                        <w:t xml:space="preserve">.  </w:t>
                      </w:r>
                      <w:r>
                        <w:t xml:space="preserve">This can cause displacement of native plants in that area. </w:t>
                      </w:r>
                      <w:proofErr w:type="gramStart"/>
                      <w:r w:rsidR="009A2777">
                        <w:t>Established in drier low elevation areas</w:t>
                      </w:r>
                      <w:r w:rsidR="00744DDF">
                        <w:t>.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751205</wp:posOffset>
                </wp:positionV>
                <wp:extent cx="1828800" cy="2194560"/>
                <wp:effectExtent l="9525" t="12700" r="9525" b="12065"/>
                <wp:wrapNone/>
                <wp:docPr id="8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E11553" w:rsidRDefault="00E11553" w:rsidP="0001688F">
                            <w:pPr>
                              <w:spacing w:after="0" w:line="240" w:lineRule="auto"/>
                            </w:pPr>
                            <w:r>
                              <w:t>Tall single st</w:t>
                            </w:r>
                            <w:r w:rsidR="00C6451D">
                              <w:t>emmed</w:t>
                            </w:r>
                            <w:r>
                              <w:t xml:space="preserve"> </w:t>
                            </w:r>
                            <w:r w:rsidR="00C6451D">
                              <w:t xml:space="preserve">annual </w:t>
                            </w:r>
                            <w:r w:rsidR="00BC30BA">
                              <w:t xml:space="preserve">herb </w:t>
                            </w:r>
                            <w:r w:rsidR="00C6451D">
                              <w:t xml:space="preserve">with spiny sphere like balls about every 2-4 in along the stem. The plant can reach up to 8 feet tall. The spheres are the flowering portion that contain thin, tubular flowers, reddish to orange color, that seem to encircle the single stemmed plant.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68" type="#_x0000_t202" style="position:absolute;margin-left:-154.5pt;margin-top:59.15pt;width:2in;height:172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E11553" w:rsidRDefault="00E11553" w:rsidP="0001688F">
                      <w:pPr>
                        <w:spacing w:after="0" w:line="240" w:lineRule="auto"/>
                      </w:pPr>
                      <w:r>
                        <w:t>Tall single st</w:t>
                      </w:r>
                      <w:r w:rsidR="00C6451D">
                        <w:t>emmed</w:t>
                      </w:r>
                      <w:r>
                        <w:t xml:space="preserve"> </w:t>
                      </w:r>
                      <w:r w:rsidR="00C6451D">
                        <w:t xml:space="preserve">annual </w:t>
                      </w:r>
                      <w:r w:rsidR="00BC30BA">
                        <w:t xml:space="preserve">herb </w:t>
                      </w:r>
                      <w:r w:rsidR="00C6451D">
                        <w:t xml:space="preserve">with spiny sphere like balls about every 2-4 in along the stem. The plant can reach up to 8 feet tall. The spheres are the flowering portion that contain thin, tubular flowers, reddish to orange color, that seem to encircle the single stemmed plant. </w:t>
                      </w:r>
                    </w:p>
                  </w:txbxContent>
                </v:textbox>
              </v:shape>
            </w:pict>
          </mc:Fallback>
        </mc:AlternateContent>
      </w:r>
      <w:r w:rsidR="0078514F" w:rsidRPr="007851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 wp14:anchorId="5701B9E6" wp14:editId="78458B6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5129" cy="2290265"/>
            <wp:effectExtent l="57150" t="38100" r="37465" b="19050"/>
            <wp:wrapSquare wrapText="bothSides"/>
            <wp:docPr id="34" name="Picture 16" descr="lions_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s_ear.JPG"/>
                    <pic:cNvPicPr/>
                  </pic:nvPicPr>
                  <pic:blipFill>
                    <a:blip r:embed="rId25" cstate="print"/>
                    <a:srcRect r="6387" b="1158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286000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F5824">
        <w:rPr>
          <w:rFonts w:ascii="Times New Roman" w:hAnsi="Times New Roman" w:cs="Times New Roman"/>
          <w:sz w:val="24"/>
          <w:szCs w:val="24"/>
        </w:rPr>
        <w:br w:type="page"/>
      </w:r>
    </w:p>
    <w:p w:rsidR="0078514F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4963160</wp:posOffset>
                </wp:positionV>
                <wp:extent cx="4297680" cy="1280160"/>
                <wp:effectExtent l="9525" t="10160" r="7620" b="508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8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69" type="#_x0000_t202" style="position:absolute;margin-left:1.5pt;margin-top:390.8pt;width:338.4pt;height:100.8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47MAIAAFw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3483610</wp:posOffset>
                </wp:positionV>
                <wp:extent cx="4297680" cy="1280160"/>
                <wp:effectExtent l="9525" t="6985" r="7620" b="825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8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70" type="#_x0000_t202" style="position:absolute;margin-left:1.5pt;margin-top:274.3pt;width:338.4pt;height:100.8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">
                <v:textbox>
                  <w:txbxContent>
                    <w:p w:rsidR="0001688F" w:rsidRDefault="0001688F" w:rsidP="0001688F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1089660</wp:posOffset>
                </wp:positionV>
                <wp:extent cx="1828800" cy="2194560"/>
                <wp:effectExtent l="9525" t="13335" r="9525" b="11430"/>
                <wp:wrapNone/>
                <wp:docPr id="8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71" type="#_x0000_t202" style="position:absolute;margin-left:-154.5pt;margin-top:85.8pt;width:2in;height:172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8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78514F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Paspalum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conjugatum</w:t>
                            </w:r>
                            <w:proofErr w:type="spellEnd"/>
                          </w:p>
                          <w:p w:rsidR="0001688F" w:rsidRPr="0005153B" w:rsidRDefault="0001688F" w:rsidP="0078514F">
                            <w:r>
                              <w:t>Hilo grass</w:t>
                            </w:r>
                          </w:p>
                          <w:p w:rsidR="0001688F" w:rsidRPr="00046C21" w:rsidRDefault="0001688F" w:rsidP="007851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72" style="position:absolute;margin-left:0;margin-top:0;width:2in;height:1in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78514F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Paspalum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conjugatum</w:t>
                      </w:r>
                      <w:proofErr w:type="spellEnd"/>
                    </w:p>
                    <w:p w:rsidR="0001688F" w:rsidRPr="0005153B" w:rsidRDefault="0001688F" w:rsidP="0078514F">
                      <w:r>
                        <w:t>Hilo grass</w:t>
                      </w:r>
                    </w:p>
                    <w:p w:rsidR="0001688F" w:rsidRPr="00046C21" w:rsidRDefault="0001688F" w:rsidP="0078514F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8514F">
        <w:rPr>
          <w:rFonts w:ascii="Times New Roman" w:hAnsi="Times New Roman" w:cs="Times New Roman"/>
          <w:sz w:val="24"/>
          <w:szCs w:val="24"/>
        </w:rPr>
        <w:br w:type="page"/>
      </w:r>
    </w:p>
    <w:p w:rsidR="00B97425" w:rsidRDefault="00C26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3584" behindDoc="1" locked="0" layoutInCell="1" allowOverlap="1" wp14:anchorId="3C5C904B" wp14:editId="461872A0">
            <wp:simplePos x="0" y="0"/>
            <wp:positionH relativeFrom="column">
              <wp:posOffset>3389630</wp:posOffset>
            </wp:positionH>
            <wp:positionV relativeFrom="paragraph">
              <wp:posOffset>2244090</wp:posOffset>
            </wp:positionV>
            <wp:extent cx="793115" cy="737235"/>
            <wp:effectExtent l="38100" t="38100" r="26035" b="24765"/>
            <wp:wrapTight wrapText="bothSides">
              <wp:wrapPolygon edited="0">
                <wp:start x="-1038" y="-1116"/>
                <wp:lineTo x="-1038" y="22326"/>
                <wp:lineTo x="22309" y="22326"/>
                <wp:lineTo x="22309" y="-1116"/>
                <wp:lineTo x="-1038" y="-1116"/>
              </wp:wrapPolygon>
            </wp:wrapTight>
            <wp:docPr id="36" name="Picture 25" descr="StGuava_fruits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uava_fruits1_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37235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7728" behindDoc="1" locked="0" layoutInCell="1" allowOverlap="1" wp14:anchorId="4F78014A" wp14:editId="49D64687">
            <wp:simplePos x="0" y="0"/>
            <wp:positionH relativeFrom="column">
              <wp:posOffset>2610485</wp:posOffset>
            </wp:positionH>
            <wp:positionV relativeFrom="paragraph">
              <wp:posOffset>2246630</wp:posOffset>
            </wp:positionV>
            <wp:extent cx="577850" cy="731520"/>
            <wp:effectExtent l="38100" t="38100" r="12700" b="11430"/>
            <wp:wrapTight wrapText="bothSides">
              <wp:wrapPolygon edited="0">
                <wp:start x="-1424" y="-1125"/>
                <wp:lineTo x="-1424" y="21938"/>
                <wp:lineTo x="22075" y="21938"/>
                <wp:lineTo x="22075" y="-1125"/>
                <wp:lineTo x="-1424" y="-112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 guava fruits and leav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3152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4943475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8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E85" w:rsidRDefault="0001688F" w:rsidP="00260E85">
                            <w:pPr>
                              <w:spacing w:after="0" w:line="240" w:lineRule="auto"/>
                            </w:pPr>
                            <w:r>
                              <w:t>Secondary Compounds &amp; Uses:</w:t>
                            </w:r>
                          </w:p>
                          <w:p w:rsidR="00260E85" w:rsidRDefault="00260E85" w:rsidP="00260E8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73" type="#_x0000_t202" style="position:absolute;margin-left:1.5pt;margin-top:389.25pt;width:338.4pt;height:100.8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">
                <v:textbox>
                  <w:txbxContent>
                    <w:p w:rsidR="00260E85" w:rsidRDefault="0001688F" w:rsidP="00260E85">
                      <w:pPr>
                        <w:spacing w:after="0" w:line="240" w:lineRule="auto"/>
                      </w:pPr>
                      <w:r>
                        <w:t>Secondary Compounds &amp; Uses:</w:t>
                      </w:r>
                    </w:p>
                    <w:p w:rsidR="00260E85" w:rsidRDefault="00260E85" w:rsidP="00260E85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3463925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8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A8" w:rsidRDefault="0001688F" w:rsidP="00A76411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A76411" w:rsidRDefault="00A76411" w:rsidP="00A76411">
                            <w:pPr>
                              <w:spacing w:after="0" w:line="240" w:lineRule="auto"/>
                            </w:pPr>
                            <w:r>
                              <w:t>Occurs in sub</w:t>
                            </w:r>
                            <w:r w:rsidR="00495617">
                              <w:t>-tropical to tropical areas, dry to moist forests and tolerates a wide range of environments.</w:t>
                            </w:r>
                            <w:r w:rsidR="00B03CBA">
                              <w:t xml:space="preserve"> Seeds are widely disturbed by feral pigs and birds. Dense spreads in pastures and rainforest</w:t>
                            </w:r>
                            <w:r w:rsidR="00806587">
                              <w:t xml:space="preserve"> can form and be a pest for these areas. </w:t>
                            </w:r>
                            <w:r w:rsidR="00260E85">
                              <w:t>Has a h</w:t>
                            </w:r>
                            <w:r w:rsidR="00806587">
                              <w:t>igh rate of germination but low viability</w:t>
                            </w:r>
                            <w:r w:rsidR="00187061">
                              <w:t xml:space="preserve"> </w:t>
                            </w:r>
                            <w:r w:rsidR="00187061">
                              <w:rPr>
                                <w:vertAlign w:val="superscript"/>
                              </w:rPr>
                              <w:t>(2)</w:t>
                            </w:r>
                            <w:r w:rsidR="00187061">
                              <w:t>.</w:t>
                            </w:r>
                            <w:r w:rsidR="00806587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74" type="#_x0000_t202" style="position:absolute;margin-left:1.5pt;margin-top:272.75pt;width:338.4pt;height:100.8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">
                <v:textbox>
                  <w:txbxContent>
                    <w:p w:rsidR="00CD13A8" w:rsidRDefault="0001688F" w:rsidP="00A76411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A76411" w:rsidRDefault="00A76411" w:rsidP="00A76411">
                      <w:pPr>
                        <w:spacing w:after="0" w:line="240" w:lineRule="auto"/>
                      </w:pPr>
                      <w:r>
                        <w:t>Occurs in sub</w:t>
                      </w:r>
                      <w:r w:rsidR="00495617">
                        <w:t>-tropical to tropical areas, dry to moist forests and tolerates a wide range of environments.</w:t>
                      </w:r>
                      <w:r w:rsidR="00B03CBA">
                        <w:t xml:space="preserve"> Seeds are widely disturbed by feral pigs and birds. Dense spreads in pastures and rainforest</w:t>
                      </w:r>
                      <w:r w:rsidR="00806587">
                        <w:t xml:space="preserve"> can form and be a pest for these areas. </w:t>
                      </w:r>
                      <w:r w:rsidR="00260E85">
                        <w:t>Has a h</w:t>
                      </w:r>
                      <w:r w:rsidR="00806587">
                        <w:t>igh rate of germination but low viability</w:t>
                      </w:r>
                      <w:r w:rsidR="00187061">
                        <w:t xml:space="preserve"> </w:t>
                      </w:r>
                      <w:r w:rsidR="00187061">
                        <w:rPr>
                          <w:vertAlign w:val="superscript"/>
                        </w:rPr>
                        <w:t>(2)</w:t>
                      </w:r>
                      <w:r w:rsidR="00187061">
                        <w:t>.</w:t>
                      </w:r>
                      <w:r w:rsidR="00806587"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1069975</wp:posOffset>
                </wp:positionV>
                <wp:extent cx="1828800" cy="2194560"/>
                <wp:effectExtent l="9525" t="12700" r="9525" b="12065"/>
                <wp:wrapNone/>
                <wp:docPr id="8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586121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586121" w:rsidRDefault="00CD13A8" w:rsidP="00586121">
                            <w:pPr>
                              <w:spacing w:after="0" w:line="240" w:lineRule="auto"/>
                            </w:pPr>
                            <w:r>
                              <w:t xml:space="preserve">Tall shrub or tree, can reach up to 20 ft. tall.  Leaves have a shiny leathery appearance, opposite, ovate and variable size of 2.5 inches wide to 5 inches long.  Flowers are whitish, leaf axil with many stamens. Fruits are red with white inner flesh; 1 inch diameter.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75" type="#_x0000_t202" style="position:absolute;margin-left:1.5pt;margin-top:84.25pt;width:2in;height:172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" strokecolor="black [3213]">
                <v:textbox>
                  <w:txbxContent>
                    <w:p w:rsidR="0001688F" w:rsidRDefault="0001688F" w:rsidP="00586121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586121" w:rsidRDefault="00CD13A8" w:rsidP="00586121">
                      <w:pPr>
                        <w:spacing w:after="0" w:line="240" w:lineRule="auto"/>
                      </w:pPr>
                      <w:r>
                        <w:t xml:space="preserve">Tall shrub or tree, can reach up to 20 ft. tall.  Leaves have a shiny leathery appearance, opposite, ovate and variable size of 2.5 inches wide to 5 inches long.  Flowers are whitish, leaf axil with many stamens. Fruits are red with white inner flesh; 1 inch diameter. </w:t>
                      </w: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8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2D7455" w:rsidRDefault="0001688F" w:rsidP="00B97425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proofErr w:type="spellStart"/>
                            <w:r w:rsidRPr="002D7455">
                              <w:rPr>
                                <w:i/>
                                <w:iCs/>
                                <w:u w:val="single"/>
                              </w:rPr>
                              <w:t>Psidium</w:t>
                            </w:r>
                            <w:proofErr w:type="spellEnd"/>
                            <w:r w:rsidRPr="002D7455">
                              <w:rPr>
                                <w:i/>
                                <w:i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D7455">
                              <w:rPr>
                                <w:i/>
                                <w:iCs/>
                                <w:u w:val="single"/>
                              </w:rPr>
                              <w:t>cattleianium</w:t>
                            </w:r>
                            <w:proofErr w:type="spellEnd"/>
                          </w:p>
                          <w:p w:rsidR="0001688F" w:rsidRPr="0005153B" w:rsidRDefault="0001688F" w:rsidP="00B97425">
                            <w:r>
                              <w:t xml:space="preserve">Strawberry Guava, </w:t>
                            </w:r>
                            <w:proofErr w:type="spellStart"/>
                            <w:r>
                              <w:t>Waiwi</w:t>
                            </w:r>
                            <w:proofErr w:type="spellEnd"/>
                          </w:p>
                          <w:p w:rsidR="0001688F" w:rsidRPr="00046C21" w:rsidRDefault="0001688F" w:rsidP="00B974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76" style="position:absolute;margin-left:0;margin-top:0;width:2in;height:1in;z-index:-25147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2D7455" w:rsidRDefault="0001688F" w:rsidP="00B97425">
                      <w:pPr>
                        <w:rPr>
                          <w:i/>
                          <w:iCs/>
                          <w:u w:val="single"/>
                        </w:rPr>
                      </w:pPr>
                      <w:proofErr w:type="spellStart"/>
                      <w:r w:rsidRPr="002D7455">
                        <w:rPr>
                          <w:i/>
                          <w:iCs/>
                          <w:u w:val="single"/>
                        </w:rPr>
                        <w:t>Psidium</w:t>
                      </w:r>
                      <w:proofErr w:type="spellEnd"/>
                      <w:r w:rsidRPr="002D7455">
                        <w:rPr>
                          <w:i/>
                          <w:iCs/>
                          <w:u w:val="single"/>
                        </w:rPr>
                        <w:t xml:space="preserve"> </w:t>
                      </w:r>
                      <w:proofErr w:type="spellStart"/>
                      <w:r w:rsidRPr="002D7455">
                        <w:rPr>
                          <w:i/>
                          <w:iCs/>
                          <w:u w:val="single"/>
                        </w:rPr>
                        <w:t>cattleianium</w:t>
                      </w:r>
                      <w:proofErr w:type="spellEnd"/>
                    </w:p>
                    <w:p w:rsidR="0001688F" w:rsidRPr="0005153B" w:rsidRDefault="0001688F" w:rsidP="00B97425">
                      <w:r>
                        <w:t xml:space="preserve">Strawberry Guava, </w:t>
                      </w:r>
                      <w:proofErr w:type="spellStart"/>
                      <w:r>
                        <w:t>Waiwi</w:t>
                      </w:r>
                      <w:proofErr w:type="spellEnd"/>
                    </w:p>
                    <w:p w:rsidR="0001688F" w:rsidRPr="00046C21" w:rsidRDefault="0001688F" w:rsidP="00B97425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974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2560" behindDoc="1" locked="0" layoutInCell="1" allowOverlap="1" wp14:anchorId="1A84560A" wp14:editId="61E5878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10740" cy="2501265"/>
            <wp:effectExtent l="57150" t="38100" r="41910" b="13335"/>
            <wp:wrapSquare wrapText="bothSides"/>
            <wp:docPr id="35" name="Picture 20" descr="wa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wi.JPG"/>
                    <pic:cNvPicPr/>
                  </pic:nvPicPr>
                  <pic:blipFill>
                    <a:blip r:embed="rId28" cstate="print"/>
                    <a:srcRect r="1084" b="11064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501265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78514F">
        <w:rPr>
          <w:rFonts w:ascii="Times New Roman" w:hAnsi="Times New Roman" w:cs="Times New Roman"/>
          <w:sz w:val="24"/>
          <w:szCs w:val="24"/>
        </w:rPr>
        <w:br w:type="page"/>
      </w:r>
    </w:p>
    <w:p w:rsidR="00165CA5" w:rsidRDefault="00165CA5">
      <w:pPr>
        <w:rPr>
          <w:noProof/>
        </w:rPr>
      </w:pPr>
    </w:p>
    <w:p w:rsidR="00B97425" w:rsidRDefault="00DE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1434465</wp:posOffset>
            </wp:positionV>
            <wp:extent cx="621665" cy="822960"/>
            <wp:effectExtent l="38100" t="38100" r="26035" b="152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82296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0800" behindDoc="0" locked="0" layoutInCell="1" allowOverlap="1" wp14:anchorId="67DDD560" wp14:editId="444FC26E">
            <wp:simplePos x="0" y="0"/>
            <wp:positionH relativeFrom="column">
              <wp:posOffset>706755</wp:posOffset>
            </wp:positionH>
            <wp:positionV relativeFrom="paragraph">
              <wp:posOffset>1489075</wp:posOffset>
            </wp:positionV>
            <wp:extent cx="721995" cy="713105"/>
            <wp:effectExtent l="38100" t="38100" r="20955" b="107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va-flow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13105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4591685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8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B01" w:rsidRDefault="0001688F" w:rsidP="00A013EC">
                            <w:pPr>
                              <w:spacing w:after="0" w:line="240" w:lineRule="auto"/>
                            </w:pPr>
                            <w:r>
                              <w:t>Secondary Compounds</w:t>
                            </w:r>
                            <w:r w:rsidR="000C2B01">
                              <w:t>:</w:t>
                            </w:r>
                          </w:p>
                          <w:p w:rsidR="000C2B01" w:rsidRDefault="00613F1B" w:rsidP="00A013EC">
                            <w:pPr>
                              <w:spacing w:after="0" w:line="240" w:lineRule="auto"/>
                            </w:pPr>
                            <w:r>
                              <w:t xml:space="preserve">Flavonoids, tannins, </w:t>
                            </w:r>
                            <w:proofErr w:type="spellStart"/>
                            <w:r>
                              <w:t>saponins</w:t>
                            </w:r>
                            <w:proofErr w:type="spellEnd"/>
                          </w:p>
                          <w:p w:rsidR="00613F1B" w:rsidRDefault="00613F1B" w:rsidP="00A013EC">
                            <w:pPr>
                              <w:spacing w:after="0" w:line="240" w:lineRule="auto"/>
                            </w:pPr>
                          </w:p>
                          <w:p w:rsidR="0001688F" w:rsidRDefault="0001688F" w:rsidP="00A013EC">
                            <w:pPr>
                              <w:spacing w:after="0" w:line="240" w:lineRule="auto"/>
                            </w:pPr>
                            <w:r>
                              <w:t>Uses:</w:t>
                            </w:r>
                          </w:p>
                          <w:p w:rsidR="00613F1B" w:rsidRDefault="00613F1B" w:rsidP="00A013E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77" type="#_x0000_t202" style="position:absolute;margin-left:1.5pt;margin-top:361.55pt;width:338.4pt;height:100.8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">
                <v:textbox>
                  <w:txbxContent>
                    <w:p w:rsidR="000C2B01" w:rsidRDefault="0001688F" w:rsidP="00A013EC">
                      <w:pPr>
                        <w:spacing w:after="0" w:line="240" w:lineRule="auto"/>
                      </w:pPr>
                      <w:r>
                        <w:t>Secondary Compounds</w:t>
                      </w:r>
                      <w:r w:rsidR="000C2B01">
                        <w:t>:</w:t>
                      </w:r>
                    </w:p>
                    <w:p w:rsidR="000C2B01" w:rsidRDefault="00613F1B" w:rsidP="00A013EC">
                      <w:pPr>
                        <w:spacing w:after="0" w:line="240" w:lineRule="auto"/>
                      </w:pPr>
                      <w:r>
                        <w:t xml:space="preserve">Flavonoids, tannins, </w:t>
                      </w:r>
                      <w:proofErr w:type="spellStart"/>
                      <w:r>
                        <w:t>saponins</w:t>
                      </w:r>
                      <w:proofErr w:type="spellEnd"/>
                    </w:p>
                    <w:p w:rsidR="00613F1B" w:rsidRDefault="00613F1B" w:rsidP="00A013EC">
                      <w:pPr>
                        <w:spacing w:after="0" w:line="240" w:lineRule="auto"/>
                      </w:pPr>
                    </w:p>
                    <w:p w:rsidR="0001688F" w:rsidRDefault="0001688F" w:rsidP="00A013EC">
                      <w:pPr>
                        <w:spacing w:after="0" w:line="240" w:lineRule="auto"/>
                      </w:pPr>
                      <w:r>
                        <w:t>Uses:</w:t>
                      </w:r>
                    </w:p>
                    <w:p w:rsidR="00613F1B" w:rsidRDefault="00613F1B" w:rsidP="00A013EC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819785</wp:posOffset>
                </wp:positionV>
                <wp:extent cx="1828800" cy="2194560"/>
                <wp:effectExtent l="9525" t="9525" r="9525" b="5715"/>
                <wp:wrapNone/>
                <wp:docPr id="7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CB11E7" w:rsidRDefault="0014477D" w:rsidP="0001688F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A b</w:t>
                            </w:r>
                            <w:r w:rsidR="00560D49">
                              <w:t>ranched</w:t>
                            </w:r>
                            <w:r w:rsidR="00CB11E7">
                              <w:t xml:space="preserve"> tree</w:t>
                            </w:r>
                            <w:r w:rsidR="00560D49">
                              <w:t xml:space="preserve">, up to 25 </w:t>
                            </w:r>
                            <w:proofErr w:type="spellStart"/>
                            <w:r w:rsidR="00560D49">
                              <w:t>ft</w:t>
                            </w:r>
                            <w:proofErr w:type="spellEnd"/>
                            <w:r w:rsidR="00560D49">
                              <w:t xml:space="preserve"> tall, smooth bark, reddish brown color.</w:t>
                            </w:r>
                            <w:proofErr w:type="gramEnd"/>
                            <w:r w:rsidR="00560D49">
                              <w:t xml:space="preserve"> Flowers are white with many stamens. Fruit is round, yellow when mature with pinkish color flesh, seeds are yellowish. </w:t>
                            </w:r>
                            <w:r w:rsidR="00CB11E7">
                              <w:t xml:space="preserve"> </w:t>
                            </w:r>
                            <w:r w:rsidR="00560D49">
                              <w:t xml:space="preserve">Leaves are ovate, shiny on top with </w:t>
                            </w:r>
                            <w:r w:rsidR="00560D49" w:rsidRPr="00560D49">
                              <w:t>parallel rows of secondary veins evolving from the mid</w:t>
                            </w:r>
                            <w:r w:rsidR="00D6413A">
                              <w:t>-</w:t>
                            </w:r>
                            <w:r w:rsidR="00560D49" w:rsidRPr="00560D49">
                              <w:t>vein</w:t>
                            </w:r>
                            <w:r w:rsidR="00560D49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78" type="#_x0000_t202" style="position:absolute;margin-left:-154.5pt;margin-top:64.55pt;width:2in;height:172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CB11E7" w:rsidRDefault="0014477D" w:rsidP="0001688F">
                      <w:pPr>
                        <w:spacing w:after="0" w:line="240" w:lineRule="auto"/>
                      </w:pPr>
                      <w:proofErr w:type="gramStart"/>
                      <w:r>
                        <w:t>A b</w:t>
                      </w:r>
                      <w:r w:rsidR="00560D49">
                        <w:t>ranched</w:t>
                      </w:r>
                      <w:r w:rsidR="00CB11E7">
                        <w:t xml:space="preserve"> tree</w:t>
                      </w:r>
                      <w:r w:rsidR="00560D49">
                        <w:t xml:space="preserve">, up to 25 </w:t>
                      </w:r>
                      <w:proofErr w:type="spellStart"/>
                      <w:r w:rsidR="00560D49">
                        <w:t>ft</w:t>
                      </w:r>
                      <w:proofErr w:type="spellEnd"/>
                      <w:r w:rsidR="00560D49">
                        <w:t xml:space="preserve"> tall, smooth bark, reddish brown color.</w:t>
                      </w:r>
                      <w:proofErr w:type="gramEnd"/>
                      <w:r w:rsidR="00560D49">
                        <w:t xml:space="preserve"> Flowers are white with many stamens. Fruit is round, yellow when mature with pinkish color flesh, seeds are yellowish. </w:t>
                      </w:r>
                      <w:r w:rsidR="00CB11E7">
                        <w:t xml:space="preserve"> </w:t>
                      </w:r>
                      <w:r w:rsidR="00560D49">
                        <w:t xml:space="preserve">Leaves are ovate, shiny on top with </w:t>
                      </w:r>
                      <w:r w:rsidR="00560D49" w:rsidRPr="00560D49">
                        <w:t>parallel rows of secondary veins evolving from the mid</w:t>
                      </w:r>
                      <w:r w:rsidR="00D6413A">
                        <w:t>-</w:t>
                      </w:r>
                      <w:r w:rsidR="00560D49" w:rsidRPr="00560D49">
                        <w:t>vein</w:t>
                      </w:r>
                      <w:r w:rsidR="00560D49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3166745</wp:posOffset>
                </wp:positionV>
                <wp:extent cx="4297680" cy="1280160"/>
                <wp:effectExtent l="9525" t="13335" r="7620" b="1143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7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A013EC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187061" w:rsidRDefault="00090100" w:rsidP="00A013EC">
                            <w:pPr>
                              <w:spacing w:after="0" w:line="240" w:lineRule="auto"/>
                            </w:pPr>
                            <w:r>
                              <w:t>This is a weed of pastures and forest and is widel</w:t>
                            </w:r>
                            <w:r w:rsidR="000C2B01">
                              <w:t xml:space="preserve">y spread throughout the tropics, </w:t>
                            </w:r>
                            <w:r>
                              <w:t>common in wetter areas.  Introduced in the early 19</w:t>
                            </w:r>
                            <w:r w:rsidRPr="0009010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century this plants occurs on all inhabited islands </w:t>
                            </w:r>
                            <w:r>
                              <w:rPr>
                                <w:vertAlign w:val="superscript"/>
                              </w:rPr>
                              <w:t>(2)</w:t>
                            </w:r>
                            <w:r>
                              <w:t xml:space="preserve">.   </w:t>
                            </w:r>
                          </w:p>
                          <w:p w:rsidR="0014477D" w:rsidRDefault="0014477D" w:rsidP="00A013E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79" type="#_x0000_t202" style="position:absolute;margin-left:1.5pt;margin-top:249.35pt;width:338.4pt;height:100.8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">
                <v:textbox>
                  <w:txbxContent>
                    <w:p w:rsidR="0001688F" w:rsidRDefault="0001688F" w:rsidP="00A013EC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187061" w:rsidRDefault="00090100" w:rsidP="00A013EC">
                      <w:pPr>
                        <w:spacing w:after="0" w:line="240" w:lineRule="auto"/>
                      </w:pPr>
                      <w:r>
                        <w:t>This is a weed of pastures and forest and is widel</w:t>
                      </w:r>
                      <w:r w:rsidR="000C2B01">
                        <w:t xml:space="preserve">y spread throughout the tropics, </w:t>
                      </w:r>
                      <w:r>
                        <w:t>common in wetter areas.  Introduced in the early 19</w:t>
                      </w:r>
                      <w:r w:rsidRPr="00090100">
                        <w:rPr>
                          <w:vertAlign w:val="superscript"/>
                        </w:rPr>
                        <w:t>th</w:t>
                      </w:r>
                      <w:r>
                        <w:t xml:space="preserve"> century this plants occurs on all inhabited islands </w:t>
                      </w:r>
                      <w:r>
                        <w:rPr>
                          <w:vertAlign w:val="superscript"/>
                        </w:rPr>
                        <w:t>(2)</w:t>
                      </w:r>
                      <w:r>
                        <w:t xml:space="preserve">.   </w:t>
                      </w:r>
                    </w:p>
                    <w:p w:rsidR="0014477D" w:rsidRDefault="0014477D" w:rsidP="00A013EC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5CA5" w:rsidRPr="001E36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9999" behindDoc="0" locked="0" layoutInCell="1" allowOverlap="1" wp14:anchorId="42E2C7C8" wp14:editId="11172AFC">
            <wp:simplePos x="0" y="0"/>
            <wp:positionH relativeFrom="margin">
              <wp:posOffset>2528570</wp:posOffset>
            </wp:positionH>
            <wp:positionV relativeFrom="margin">
              <wp:posOffset>49530</wp:posOffset>
            </wp:positionV>
            <wp:extent cx="1937385" cy="1834515"/>
            <wp:effectExtent l="0" t="95250" r="0" b="70485"/>
            <wp:wrapSquare wrapText="bothSides"/>
            <wp:docPr id="37" name="Picture 9" descr="gua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va (1).JPG"/>
                    <pic:cNvPicPr/>
                  </pic:nvPicPr>
                  <pic:blipFill>
                    <a:blip r:embed="rId31" cstate="print"/>
                    <a:srcRect l="13777" t="6959" r="125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385" cy="1834515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7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CB11E7" w:rsidP="00B97425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P</w:t>
                            </w:r>
                            <w:r w:rsidR="0001688F" w:rsidRPr="0005153B">
                              <w:rPr>
                                <w:i/>
                                <w:u w:val="single"/>
                              </w:rPr>
                              <w:t>sidium</w:t>
                            </w:r>
                            <w:proofErr w:type="spellEnd"/>
                            <w:r w:rsidR="0001688F" w:rsidRPr="0005153B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01688F" w:rsidRPr="0005153B">
                              <w:rPr>
                                <w:i/>
                                <w:u w:val="single"/>
                              </w:rPr>
                              <w:t>guajava</w:t>
                            </w:r>
                            <w:proofErr w:type="spellEnd"/>
                          </w:p>
                          <w:p w:rsidR="0001688F" w:rsidRPr="0005153B" w:rsidRDefault="0001688F" w:rsidP="00B97425">
                            <w:r w:rsidRPr="0005153B">
                              <w:t>Guava</w:t>
                            </w:r>
                          </w:p>
                          <w:p w:rsidR="0001688F" w:rsidRPr="00046C21" w:rsidRDefault="0001688F" w:rsidP="00B974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80" style="position:absolute;margin-left:0;margin-top:0;width:2in;height:1in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CB11E7" w:rsidP="00B97425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P</w:t>
                      </w:r>
                      <w:r w:rsidR="0001688F" w:rsidRPr="0005153B">
                        <w:rPr>
                          <w:i/>
                          <w:u w:val="single"/>
                        </w:rPr>
                        <w:t>sidium</w:t>
                      </w:r>
                      <w:proofErr w:type="spellEnd"/>
                      <w:r w:rsidR="0001688F" w:rsidRPr="0005153B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="0001688F" w:rsidRPr="0005153B">
                        <w:rPr>
                          <w:i/>
                          <w:u w:val="single"/>
                        </w:rPr>
                        <w:t>guajava</w:t>
                      </w:r>
                      <w:proofErr w:type="spellEnd"/>
                    </w:p>
                    <w:p w:rsidR="0001688F" w:rsidRPr="0005153B" w:rsidRDefault="0001688F" w:rsidP="00B97425">
                      <w:r w:rsidRPr="0005153B">
                        <w:t>Guava</w:t>
                      </w:r>
                    </w:p>
                    <w:p w:rsidR="0001688F" w:rsidRPr="00046C21" w:rsidRDefault="0001688F" w:rsidP="00B97425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97425">
        <w:rPr>
          <w:rFonts w:ascii="Times New Roman" w:hAnsi="Times New Roman" w:cs="Times New Roman"/>
          <w:sz w:val="24"/>
          <w:szCs w:val="24"/>
        </w:rPr>
        <w:br w:type="page"/>
      </w:r>
    </w:p>
    <w:p w:rsidR="00B97425" w:rsidRDefault="00C95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47AD8E0" wp14:editId="37DEED08">
                <wp:simplePos x="0" y="0"/>
                <wp:positionH relativeFrom="column">
                  <wp:posOffset>-1962150</wp:posOffset>
                </wp:positionH>
                <wp:positionV relativeFrom="paragraph">
                  <wp:posOffset>1117782</wp:posOffset>
                </wp:positionV>
                <wp:extent cx="1828800" cy="2194560"/>
                <wp:effectExtent l="0" t="0" r="19050" b="15240"/>
                <wp:wrapNone/>
                <wp:docPr id="7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  <w:p w:rsidR="00D55797" w:rsidRDefault="00D55797" w:rsidP="0001688F">
                            <w:pPr>
                              <w:spacing w:after="0" w:line="240" w:lineRule="auto"/>
                            </w:pPr>
                            <w:r>
                              <w:t xml:space="preserve">Shrub or brush; can reach up to 10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 xml:space="preserve"> in height. Wide leaves about 2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 xml:space="preserve"> long with 6-7 lobes and the stems are attached at back.  Flowers formed in small white clusters below fruit. S</w:t>
                            </w:r>
                            <w:r w:rsidR="00F73DF8">
                              <w:t>piny round shaped fruit form vertical</w:t>
                            </w:r>
                            <w:r>
                              <w:t xml:space="preserve"> clusters at top of </w:t>
                            </w:r>
                            <w:r w:rsidR="00F73DF8">
                              <w:t>central</w:t>
                            </w:r>
                            <w:r>
                              <w:t xml:space="preserve"> stem.</w:t>
                            </w:r>
                            <w:r w:rsidR="00F73DF8">
                              <w:t xml:space="preserve"> Spotted seeds spread when fruit burst.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81" type="#_x0000_t202" style="position:absolute;margin-left:-154.5pt;margin-top:88pt;width:2in;height:172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  <w:p w:rsidR="00D55797" w:rsidRDefault="00D55797" w:rsidP="0001688F">
                      <w:pPr>
                        <w:spacing w:after="0" w:line="240" w:lineRule="auto"/>
                      </w:pPr>
                      <w:r>
                        <w:t xml:space="preserve">Shrub or brush; can reach up to 10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 xml:space="preserve"> in height. Wide leaves about 2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 xml:space="preserve"> long with 6-7 lobes and the stems are attached at back.  Flowers formed in small white clusters below fruit. S</w:t>
                      </w:r>
                      <w:r w:rsidR="00F73DF8">
                        <w:t>piny round shaped fruit form vertical</w:t>
                      </w:r>
                      <w:r>
                        <w:t xml:space="preserve"> clusters at top of </w:t>
                      </w:r>
                      <w:r w:rsidR="00F73DF8">
                        <w:t>central</w:t>
                      </w:r>
                      <w:r>
                        <w:t xml:space="preserve"> stem.</w:t>
                      </w:r>
                      <w:r w:rsidR="00F73DF8">
                        <w:t xml:space="preserve"> Spotted seeds spread when fruit burst. </w:t>
                      </w: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1E1F618" wp14:editId="24AAB8A8">
                <wp:simplePos x="0" y="0"/>
                <wp:positionH relativeFrom="column">
                  <wp:posOffset>19050</wp:posOffset>
                </wp:positionH>
                <wp:positionV relativeFrom="paragraph">
                  <wp:posOffset>6243320</wp:posOffset>
                </wp:positionV>
                <wp:extent cx="4297680" cy="340360"/>
                <wp:effectExtent l="0" t="4445" r="0" b="0"/>
                <wp:wrapNone/>
                <wp:docPr id="7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ECA" w:rsidRPr="00464AFE" w:rsidRDefault="00477ECA" w:rsidP="00477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477ECA">
                              <w:rPr>
                                <w:i/>
                                <w:sz w:val="16"/>
                                <w:szCs w:val="16"/>
                              </w:rPr>
                              <w:t>http://www.cbif.gc.ca/pls/pp/ppack.info?p_psn=135&amp;p_type=all&amp;p_sci=comm&amp;p_x=px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82" type="#_x0000_t202" style="position:absolute;margin-left:1.5pt;margin-top:491.6pt;width:338.4pt;height:26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fa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" filled="f" stroked="f">
                <v:textbox>
                  <w:txbxContent>
                    <w:p w:rsidR="00477ECA" w:rsidRPr="00464AFE" w:rsidRDefault="00477ECA" w:rsidP="00477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477ECA">
                        <w:rPr>
                          <w:i/>
                          <w:sz w:val="16"/>
                          <w:szCs w:val="16"/>
                        </w:rPr>
                        <w:t>http://www.cbif.gc.ca/pls/pp/ppack.info?p_psn=135&amp;p_type=all&amp;p_sci=comm&amp;p_x=px</w:t>
                      </w: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4963160</wp:posOffset>
                </wp:positionV>
                <wp:extent cx="4297680" cy="1280160"/>
                <wp:effectExtent l="9525" t="10160" r="7620" b="508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7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006" w:rsidRDefault="0001688F" w:rsidP="00517006">
                            <w:pPr>
                              <w:spacing w:after="0" w:line="240" w:lineRule="auto"/>
                            </w:pPr>
                            <w:r>
                              <w:t>Secondary Compounds</w:t>
                            </w:r>
                            <w:r w:rsidR="00517006">
                              <w:t>:</w:t>
                            </w:r>
                            <w:r w:rsidR="00517006" w:rsidRPr="00517006">
                              <w:t xml:space="preserve"> </w:t>
                            </w:r>
                          </w:p>
                          <w:p w:rsidR="008856E5" w:rsidRDefault="008856E5" w:rsidP="00517006">
                            <w:pPr>
                              <w:spacing w:after="0" w:line="240" w:lineRule="auto"/>
                            </w:pPr>
                            <w:r>
                              <w:t xml:space="preserve">Ricin is a simple protein found in seeds. Toxicity occurs if seeds are chewed and </w:t>
                            </w:r>
                            <w:r w:rsidR="00613F1B">
                              <w:t>ingested</w:t>
                            </w:r>
                            <w:r w:rsidR="00613F1B">
                              <w:rPr>
                                <w:vertAlign w:val="superscript"/>
                              </w:rPr>
                              <w:t xml:space="preserve"> (</w:t>
                            </w:r>
                            <w:r w:rsidR="000C2B01">
                              <w:rPr>
                                <w:vertAlign w:val="superscript"/>
                              </w:rPr>
                              <w:t>4)</w:t>
                            </w:r>
                            <w:r>
                              <w:t xml:space="preserve">. </w:t>
                            </w:r>
                          </w:p>
                          <w:p w:rsidR="00517006" w:rsidRDefault="0001688F" w:rsidP="00517006">
                            <w:pPr>
                              <w:spacing w:after="0" w:line="240" w:lineRule="auto"/>
                            </w:pPr>
                            <w:r>
                              <w:t>Uses:</w:t>
                            </w:r>
                          </w:p>
                          <w:p w:rsidR="00517006" w:rsidRPr="00517006" w:rsidRDefault="00517006" w:rsidP="00517006">
                            <w:pPr>
                              <w:spacing w:after="0" w:line="240" w:lineRule="auto"/>
                            </w:pPr>
                            <w:r>
                              <w:t xml:space="preserve">Castor oil, castor bean used to make soap, margarine, lubricants, paints, inks, plastics and linoleum </w:t>
                            </w:r>
                            <w:r w:rsidR="0030194F">
                              <w:rPr>
                                <w:vertAlign w:val="superscript"/>
                              </w:rPr>
                              <w:t>(2</w:t>
                            </w:r>
                            <w:r>
                              <w:rPr>
                                <w:vertAlign w:val="superscript"/>
                              </w:rPr>
                              <w:t>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83" type="#_x0000_t202" style="position:absolute;margin-left:1.5pt;margin-top:390.8pt;width:338.4pt;height:100.8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">
                <v:textbox>
                  <w:txbxContent>
                    <w:p w:rsidR="00517006" w:rsidRDefault="0001688F" w:rsidP="00517006">
                      <w:pPr>
                        <w:spacing w:after="0" w:line="240" w:lineRule="auto"/>
                      </w:pPr>
                      <w:r>
                        <w:t>Secondary Compounds</w:t>
                      </w:r>
                      <w:r w:rsidR="00517006">
                        <w:t>:</w:t>
                      </w:r>
                      <w:r w:rsidR="00517006" w:rsidRPr="00517006">
                        <w:t xml:space="preserve"> </w:t>
                      </w:r>
                    </w:p>
                    <w:p w:rsidR="008856E5" w:rsidRDefault="008856E5" w:rsidP="00517006">
                      <w:pPr>
                        <w:spacing w:after="0" w:line="240" w:lineRule="auto"/>
                      </w:pPr>
                      <w:r>
                        <w:t xml:space="preserve">Ricin is a simple protein found in seeds. Toxicity occurs if seeds are chewed and </w:t>
                      </w:r>
                      <w:r w:rsidR="00613F1B">
                        <w:t>ingested</w:t>
                      </w:r>
                      <w:r w:rsidR="00613F1B">
                        <w:rPr>
                          <w:vertAlign w:val="superscript"/>
                        </w:rPr>
                        <w:t xml:space="preserve"> (</w:t>
                      </w:r>
                      <w:r w:rsidR="000C2B01">
                        <w:rPr>
                          <w:vertAlign w:val="superscript"/>
                        </w:rPr>
                        <w:t>4)</w:t>
                      </w:r>
                      <w:r>
                        <w:t xml:space="preserve">. </w:t>
                      </w:r>
                    </w:p>
                    <w:p w:rsidR="00517006" w:rsidRDefault="0001688F" w:rsidP="00517006">
                      <w:pPr>
                        <w:spacing w:after="0" w:line="240" w:lineRule="auto"/>
                      </w:pPr>
                      <w:r>
                        <w:t>Uses:</w:t>
                      </w:r>
                    </w:p>
                    <w:p w:rsidR="00517006" w:rsidRPr="00517006" w:rsidRDefault="00517006" w:rsidP="00517006">
                      <w:pPr>
                        <w:spacing w:after="0" w:line="240" w:lineRule="auto"/>
                      </w:pPr>
                      <w:r>
                        <w:t xml:space="preserve">Castor oil, castor bean used to make soap, margarine, lubricants, paints, inks, plastics and linoleum </w:t>
                      </w:r>
                      <w:r w:rsidR="0030194F">
                        <w:rPr>
                          <w:vertAlign w:val="superscript"/>
                        </w:rPr>
                        <w:t>(2</w:t>
                      </w:r>
                      <w:r>
                        <w:rPr>
                          <w:vertAlign w:val="superscript"/>
                        </w:rPr>
                        <w:t>)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3483610</wp:posOffset>
                </wp:positionV>
                <wp:extent cx="4297680" cy="1280160"/>
                <wp:effectExtent l="9525" t="6985" r="7620" b="825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7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227" w:rsidRDefault="0001688F" w:rsidP="00C47227">
                            <w:pPr>
                              <w:spacing w:after="0" w:line="240" w:lineRule="auto"/>
                            </w:pPr>
                            <w:r>
                              <w:t xml:space="preserve">Habitat: </w:t>
                            </w:r>
                          </w:p>
                          <w:p w:rsidR="00C47227" w:rsidRPr="00517006" w:rsidRDefault="002C0B42" w:rsidP="00C47227">
                            <w:pPr>
                              <w:spacing w:after="0" w:line="240" w:lineRule="auto"/>
                            </w:pPr>
                            <w:r>
                              <w:t xml:space="preserve">Found on all main Hawaiian </w:t>
                            </w:r>
                            <w:r w:rsidR="00517006">
                              <w:t>Islands</w:t>
                            </w:r>
                            <w:r>
                              <w:t xml:space="preserve"> in dry-</w:t>
                            </w:r>
                            <w:proofErr w:type="spellStart"/>
                            <w:r>
                              <w:t>mesic</w:t>
                            </w:r>
                            <w:proofErr w:type="spellEnd"/>
                            <w:r>
                              <w:t xml:space="preserve"> disturbed areas. </w:t>
                            </w:r>
                            <w:r w:rsidR="00517006">
                              <w:t>Originally from Africa, it is a problem in the wastelands, roadsides, and riverbanks</w:t>
                            </w:r>
                            <w:r w:rsidR="00517006">
                              <w:rPr>
                                <w:vertAlign w:val="superscript"/>
                              </w:rPr>
                              <w:t xml:space="preserve"> (1)</w:t>
                            </w:r>
                            <w:r w:rsidR="00517006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84" type="#_x0000_t202" style="position:absolute;margin-left:1.5pt;margin-top:274.3pt;width:338.4pt;height:100.8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/P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">
                <v:textbox>
                  <w:txbxContent>
                    <w:p w:rsidR="00C47227" w:rsidRDefault="0001688F" w:rsidP="00C47227">
                      <w:pPr>
                        <w:spacing w:after="0" w:line="240" w:lineRule="auto"/>
                      </w:pPr>
                      <w:r>
                        <w:t xml:space="preserve">Habitat: </w:t>
                      </w:r>
                    </w:p>
                    <w:p w:rsidR="00C47227" w:rsidRPr="00517006" w:rsidRDefault="002C0B42" w:rsidP="00C47227">
                      <w:pPr>
                        <w:spacing w:after="0" w:line="240" w:lineRule="auto"/>
                      </w:pPr>
                      <w:r>
                        <w:t xml:space="preserve">Found on all main Hawaiian </w:t>
                      </w:r>
                      <w:r w:rsidR="00517006">
                        <w:t>Islands</w:t>
                      </w:r>
                      <w:r>
                        <w:t xml:space="preserve"> in dry-</w:t>
                      </w:r>
                      <w:proofErr w:type="spellStart"/>
                      <w:r>
                        <w:t>mesic</w:t>
                      </w:r>
                      <w:proofErr w:type="spellEnd"/>
                      <w:r>
                        <w:t xml:space="preserve"> disturbed areas. </w:t>
                      </w:r>
                      <w:r w:rsidR="00517006">
                        <w:t>Originally from Africa, it is a problem in the wastelands, roadsides, and riverbanks</w:t>
                      </w:r>
                      <w:r w:rsidR="00517006">
                        <w:rPr>
                          <w:vertAlign w:val="superscript"/>
                        </w:rPr>
                        <w:t xml:space="preserve"> (1)</w:t>
                      </w:r>
                      <w:r w:rsidR="00517006"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7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BE23A9" w:rsidRDefault="0001688F" w:rsidP="00DC5BF9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Ricinius</w:t>
                            </w:r>
                            <w:proofErr w:type="spellEnd"/>
                            <w:r w:rsidRPr="00BE23A9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communis</w:t>
                            </w:r>
                            <w:proofErr w:type="spellEnd"/>
                          </w:p>
                          <w:p w:rsidR="0001688F" w:rsidRPr="00046C21" w:rsidRDefault="0001688F" w:rsidP="00DC5BF9">
                            <w:r>
                              <w:t>Castor Bean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85" style="position:absolute;margin-left:0;margin-top:0;width:2in;height:1in;z-index:25185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BE23A9" w:rsidRDefault="0001688F" w:rsidP="00DC5BF9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Ricinius</w:t>
                      </w:r>
                      <w:proofErr w:type="spellEnd"/>
                      <w:r w:rsidRPr="00BE23A9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communis</w:t>
                      </w:r>
                      <w:proofErr w:type="spellEnd"/>
                    </w:p>
                    <w:p w:rsidR="0001688F" w:rsidRPr="00046C21" w:rsidRDefault="0001688F" w:rsidP="00DC5BF9">
                      <w:r>
                        <w:t>Castor Bean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97425">
        <w:rPr>
          <w:rFonts w:ascii="Times New Roman" w:hAnsi="Times New Roman" w:cs="Times New Roman"/>
          <w:sz w:val="24"/>
          <w:szCs w:val="24"/>
        </w:rPr>
        <w:br w:type="page"/>
      </w:r>
      <w:r w:rsidR="00DC5BF9" w:rsidRPr="00DC5B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margin">
              <wp:posOffset>2053988</wp:posOffset>
            </wp:positionH>
            <wp:positionV relativeFrom="margin">
              <wp:align>top</wp:align>
            </wp:positionV>
            <wp:extent cx="2606722" cy="1828516"/>
            <wp:effectExtent l="0" t="419100" r="0" b="400050"/>
            <wp:wrapSquare wrapText="bothSides"/>
            <wp:docPr id="40" name="Picture 4" descr="castor_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or_bean.JPG"/>
                    <pic:cNvPicPr/>
                  </pic:nvPicPr>
                  <pic:blipFill>
                    <a:blip r:embed="rId32" cstate="print"/>
                    <a:srcRect t="17327" r="120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3157" cy="1828800"/>
                    </a:xfrm>
                    <a:prstGeom prst="rect">
                      <a:avLst/>
                    </a:prstGeom>
                    <a:ln w="28575" cap="sq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6A1E3D" w:rsidRDefault="0007498F">
      <w:pPr>
        <w:rPr>
          <w:rFonts w:ascii="Times New Roman" w:hAnsi="Times New Roman" w:cs="Times New Roman"/>
          <w:sz w:val="24"/>
          <w:szCs w:val="24"/>
        </w:rPr>
      </w:pPr>
      <w:r w:rsidRPr="000749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51622" cy="2292805"/>
            <wp:effectExtent l="57150" t="38100" r="29210" b="16510"/>
            <wp:wrapSquare wrapText="bothSides"/>
            <wp:docPr id="43" name="Picture 17" descr="tumble_we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e_weed (1).JPG"/>
                    <pic:cNvPicPr/>
                  </pic:nvPicPr>
                  <pic:blipFill>
                    <a:blip r:embed="rId33" cstate="print"/>
                    <a:srcRect r="3672" b="1145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288540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7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07498F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Salsola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targas</w:t>
                            </w:r>
                            <w:proofErr w:type="spellEnd"/>
                          </w:p>
                          <w:p w:rsidR="0001688F" w:rsidRPr="0005153B" w:rsidRDefault="0001688F" w:rsidP="0007498F">
                            <w:r>
                              <w:t>Tumble weed</w:t>
                            </w:r>
                          </w:p>
                          <w:p w:rsidR="0001688F" w:rsidRPr="00046C21" w:rsidRDefault="0001688F" w:rsidP="00074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86" style="position:absolute;margin-left:0;margin-top:0;width:2in;height:1in;z-index:25185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07498F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Salsola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targas</w:t>
                      </w:r>
                      <w:proofErr w:type="spellEnd"/>
                    </w:p>
                    <w:p w:rsidR="0001688F" w:rsidRPr="0005153B" w:rsidRDefault="0001688F" w:rsidP="0007498F">
                      <w:r>
                        <w:t>Tumble weed</w:t>
                      </w:r>
                    </w:p>
                    <w:p w:rsidR="0001688F" w:rsidRPr="00046C21" w:rsidRDefault="0001688F" w:rsidP="0007498F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A1E3D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4624705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7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87" type="#_x0000_t202" style="position:absolute;margin-left:-154.5pt;margin-top:364.15pt;width:338.4pt;height:100.8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3145155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6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88" type="#_x0000_t202" style="position:absolute;margin-left:-154.5pt;margin-top:247.65pt;width:338.4pt;height:100.8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">
                <v:textbox>
                  <w:txbxContent>
                    <w:p w:rsidR="0001688F" w:rsidRDefault="0001688F" w:rsidP="0001688F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751205</wp:posOffset>
                </wp:positionV>
                <wp:extent cx="1828800" cy="2194560"/>
                <wp:effectExtent l="9525" t="12700" r="9525" b="12065"/>
                <wp:wrapNone/>
                <wp:docPr id="6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89" type="#_x0000_t202" style="position:absolute;margin-left:-154.5pt;margin-top:59.15pt;width:2in;height:172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8F02CE" w:rsidRPr="008F02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1753870</wp:posOffset>
            </wp:positionV>
            <wp:extent cx="659765" cy="1193800"/>
            <wp:effectExtent l="57150" t="38100" r="45085" b="25400"/>
            <wp:wrapTight wrapText="bothSides">
              <wp:wrapPolygon edited="0">
                <wp:start x="-1871" y="-689"/>
                <wp:lineTo x="-1871" y="22060"/>
                <wp:lineTo x="23076" y="22060"/>
                <wp:lineTo x="23076" y="-689"/>
                <wp:lineTo x="-1871" y="-689"/>
              </wp:wrapPolygon>
            </wp:wrapTight>
            <wp:docPr id="48" name="Picture 19" descr="tumble_we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e_weed (3).JPG"/>
                    <pic:cNvPicPr/>
                  </pic:nvPicPr>
                  <pic:blipFill>
                    <a:blip r:embed="rId34" cstate="print"/>
                    <a:srcRect r="33733" b="8568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1193800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6A1E3D">
        <w:rPr>
          <w:rFonts w:ascii="Times New Roman" w:hAnsi="Times New Roman" w:cs="Times New Roman"/>
          <w:sz w:val="24"/>
          <w:szCs w:val="24"/>
        </w:rPr>
        <w:br w:type="page"/>
      </w:r>
    </w:p>
    <w:p w:rsidR="00B97425" w:rsidRDefault="00667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61344" behindDoc="1" locked="0" layoutInCell="1" allowOverlap="1">
            <wp:simplePos x="3038295" y="500332"/>
            <wp:positionH relativeFrom="margin">
              <wp:align>right</wp:align>
            </wp:positionH>
            <wp:positionV relativeFrom="margin">
              <wp:align>top</wp:align>
            </wp:positionV>
            <wp:extent cx="1646220" cy="1828800"/>
            <wp:effectExtent l="57150" t="38100" r="30180" b="19050"/>
            <wp:wrapSquare wrapText="bothSides"/>
            <wp:docPr id="8" name="Picture 7" descr="Chirstmas Berry 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stmas Berry  (13).JPG"/>
                    <pic:cNvPicPr/>
                  </pic:nvPicPr>
                  <pic:blipFill>
                    <a:blip r:embed="rId35" cstate="print"/>
                    <a:srcRect l="15024" r="17085"/>
                    <a:stretch>
                      <a:fillRect/>
                    </a:stretch>
                  </pic:blipFill>
                  <pic:spPr>
                    <a:xfrm>
                      <a:off x="0" y="0"/>
                      <a:ext cx="1646220" cy="182880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6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BE23A9" w:rsidRDefault="0001688F" w:rsidP="0007498F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Schinus</w:t>
                            </w:r>
                            <w:proofErr w:type="spellEnd"/>
                            <w:r w:rsidRPr="00BE23A9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terelinthefplius</w:t>
                            </w:r>
                            <w:proofErr w:type="spellEnd"/>
                          </w:p>
                          <w:p w:rsidR="0001688F" w:rsidRDefault="0001688F" w:rsidP="0007498F">
                            <w:r>
                              <w:t xml:space="preserve">Christmas </w:t>
                            </w:r>
                            <w:r w:rsidR="00B53CD7">
                              <w:t>berry</w:t>
                            </w:r>
                          </w:p>
                          <w:p w:rsidR="0001688F" w:rsidRPr="00046C21" w:rsidRDefault="0001688F" w:rsidP="00074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90" style="position:absolute;margin-left:0;margin-top:0;width:2in;height:1in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BE23A9" w:rsidRDefault="0001688F" w:rsidP="0007498F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Schinus</w:t>
                      </w:r>
                      <w:proofErr w:type="spellEnd"/>
                      <w:r w:rsidRPr="00BE23A9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terelinthefplius</w:t>
                      </w:r>
                      <w:proofErr w:type="spellEnd"/>
                    </w:p>
                    <w:p w:rsidR="0001688F" w:rsidRDefault="0001688F" w:rsidP="0007498F">
                      <w:r>
                        <w:t xml:space="preserve">Christmas </w:t>
                      </w:r>
                      <w:r w:rsidR="00B53CD7">
                        <w:t>berry</w:t>
                      </w:r>
                    </w:p>
                    <w:p w:rsidR="0001688F" w:rsidRPr="00046C21" w:rsidRDefault="0001688F" w:rsidP="0007498F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05611" w:rsidRDefault="00505611">
      <w:pPr>
        <w:rPr>
          <w:rFonts w:ascii="Times New Roman" w:hAnsi="Times New Roman" w:cs="Times New Roman"/>
          <w:sz w:val="24"/>
          <w:szCs w:val="24"/>
        </w:rPr>
      </w:pPr>
    </w:p>
    <w:p w:rsidR="002D23E8" w:rsidRDefault="002D23E8">
      <w:pPr>
        <w:rPr>
          <w:rFonts w:ascii="Times New Roman" w:hAnsi="Times New Roman" w:cs="Times New Roman"/>
          <w:sz w:val="24"/>
          <w:szCs w:val="24"/>
        </w:rPr>
      </w:pPr>
    </w:p>
    <w:p w:rsidR="002D23E8" w:rsidRDefault="00202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0560" behindDoc="1" locked="0" layoutInCell="1" allowOverlap="1" wp14:anchorId="0B9D9986" wp14:editId="38175F1B">
            <wp:simplePos x="0" y="0"/>
            <wp:positionH relativeFrom="column">
              <wp:posOffset>2818765</wp:posOffset>
            </wp:positionH>
            <wp:positionV relativeFrom="paragraph">
              <wp:posOffset>763905</wp:posOffset>
            </wp:positionV>
            <wp:extent cx="731520" cy="548640"/>
            <wp:effectExtent l="38100" t="38100" r="11430" b="22860"/>
            <wp:wrapTight wrapText="bothSides">
              <wp:wrapPolygon edited="0">
                <wp:start x="-1125" y="-1500"/>
                <wp:lineTo x="-1125" y="22500"/>
                <wp:lineTo x="21938" y="22500"/>
                <wp:lineTo x="21938" y="-1500"/>
                <wp:lineTo x="-1125" y="-150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Berry_Kapulena (12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4864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2368" behindDoc="1" locked="0" layoutInCell="1" allowOverlap="1" wp14:anchorId="75708D1F" wp14:editId="79E2C49C">
            <wp:simplePos x="0" y="0"/>
            <wp:positionH relativeFrom="column">
              <wp:posOffset>3645535</wp:posOffset>
            </wp:positionH>
            <wp:positionV relativeFrom="paragraph">
              <wp:posOffset>660400</wp:posOffset>
            </wp:positionV>
            <wp:extent cx="640080" cy="706755"/>
            <wp:effectExtent l="38100" t="38100" r="26670" b="17145"/>
            <wp:wrapTight wrapText="bothSides">
              <wp:wrapPolygon edited="0">
                <wp:start x="-1286" y="-1164"/>
                <wp:lineTo x="-1286" y="22124"/>
                <wp:lineTo x="22500" y="22124"/>
                <wp:lineTo x="22500" y="-1164"/>
                <wp:lineTo x="-1286" y="-1164"/>
              </wp:wrapPolygon>
            </wp:wrapTight>
            <wp:docPr id="9" name="Picture 8" descr="Chirstmas Berry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stmas Berry  (7).JPG"/>
                    <pic:cNvPicPr/>
                  </pic:nvPicPr>
                  <pic:blipFill>
                    <a:blip r:embed="rId37" cstate="print"/>
                    <a:srcRect l="23776" t="27810" r="31047" b="96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06755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3967480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6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91" type="#_x0000_t202" style="position:absolute;margin-left:1.5pt;margin-top:312.4pt;width:338.4pt;height:100.8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sJMQIAAFw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2487930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6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92" type="#_x0000_t202" style="position:absolute;margin-left:1.5pt;margin-top:195.9pt;width:338.4pt;height:100.8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+xMA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">
                <v:textbox>
                  <w:txbxContent>
                    <w:p w:rsidR="0001688F" w:rsidRDefault="0001688F" w:rsidP="0001688F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93980</wp:posOffset>
                </wp:positionV>
                <wp:extent cx="1828800" cy="2194560"/>
                <wp:effectExtent l="9525" t="12700" r="9525" b="12065"/>
                <wp:wrapNone/>
                <wp:docPr id="6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93" type="#_x0000_t202" style="position:absolute;margin-left:1.5pt;margin-top:7.4pt;width:2in;height:172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2D23E8">
        <w:rPr>
          <w:rFonts w:ascii="Times New Roman" w:hAnsi="Times New Roman" w:cs="Times New Roman"/>
          <w:sz w:val="24"/>
          <w:szCs w:val="24"/>
        </w:rPr>
        <w:br w:type="page"/>
      </w:r>
    </w:p>
    <w:p w:rsidR="00505611" w:rsidRDefault="004812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75680" behindDoc="1" locked="0" layoutInCell="1" allowOverlap="1" wp14:anchorId="78EC5756" wp14:editId="1DDF711C">
            <wp:simplePos x="0" y="0"/>
            <wp:positionH relativeFrom="column">
              <wp:posOffset>2690495</wp:posOffset>
            </wp:positionH>
            <wp:positionV relativeFrom="paragraph">
              <wp:posOffset>2639695</wp:posOffset>
            </wp:positionV>
            <wp:extent cx="524510" cy="554990"/>
            <wp:effectExtent l="38100" t="38100" r="27940" b="16510"/>
            <wp:wrapTight wrapText="bothSides">
              <wp:wrapPolygon edited="0">
                <wp:start x="-1569" y="-1483"/>
                <wp:lineTo x="-1569" y="22243"/>
                <wp:lineTo x="22751" y="22243"/>
                <wp:lineTo x="22751" y="-1483"/>
                <wp:lineTo x="-1569" y="-148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54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6704" behindDoc="1" locked="0" layoutInCell="1" allowOverlap="1" wp14:anchorId="4CA52329" wp14:editId="7642BA27">
            <wp:simplePos x="0" y="0"/>
            <wp:positionH relativeFrom="column">
              <wp:posOffset>3578860</wp:posOffset>
            </wp:positionH>
            <wp:positionV relativeFrom="paragraph">
              <wp:posOffset>2551430</wp:posOffset>
            </wp:positionV>
            <wp:extent cx="486410" cy="731520"/>
            <wp:effectExtent l="38100" t="38100" r="27940" b="11430"/>
            <wp:wrapTight wrapText="bothSides">
              <wp:wrapPolygon edited="0">
                <wp:start x="-1692" y="-1125"/>
                <wp:lineTo x="-1692" y="21938"/>
                <wp:lineTo x="22841" y="21938"/>
                <wp:lineTo x="22841" y="-1125"/>
                <wp:lineTo x="-1692" y="-112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na_fruits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73152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3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2016" behindDoc="1" locked="0" layoutInCell="1" allowOverlap="1" wp14:anchorId="3DFB3FA8" wp14:editId="6AC5EB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40590" cy="2743200"/>
            <wp:effectExtent l="38100" t="38100" r="17145" b="19050"/>
            <wp:wrapSquare wrapText="bothSides"/>
            <wp:docPr id="44" name="Picture 8" descr="Senna_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na_plant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590" cy="2743200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1089660</wp:posOffset>
                </wp:positionV>
                <wp:extent cx="1828800" cy="2194560"/>
                <wp:effectExtent l="9525" t="13335" r="9525" b="11430"/>
                <wp:wrapTight wrapText="bothSides">
                  <wp:wrapPolygon edited="0">
                    <wp:start x="-113" y="-94"/>
                    <wp:lineTo x="-113" y="21506"/>
                    <wp:lineTo x="21713" y="21506"/>
                    <wp:lineTo x="21713" y="-94"/>
                    <wp:lineTo x="-113" y="-94"/>
                  </wp:wrapPolygon>
                </wp:wrapTight>
                <wp:docPr id="6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94" type="#_x0000_t202" style="position:absolute;margin-left:1.5pt;margin-top:85.8pt;width:2in;height:172.8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4963160</wp:posOffset>
                </wp:positionV>
                <wp:extent cx="4297680" cy="1280160"/>
                <wp:effectExtent l="9525" t="10160" r="7620" b="508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6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95" type="#_x0000_t202" style="position:absolute;margin-left:1.5pt;margin-top:390.8pt;width:338.4pt;height:100.8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r4MA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3483610</wp:posOffset>
                </wp:positionV>
                <wp:extent cx="4297680" cy="1280160"/>
                <wp:effectExtent l="9525" t="6985" r="7620" b="825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6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96" type="#_x0000_t202" style="position:absolute;margin-left:1.5pt;margin-top:274.3pt;width:338.4pt;height:100.8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">
                <v:textbox>
                  <w:txbxContent>
                    <w:p w:rsidR="0001688F" w:rsidRDefault="0001688F" w:rsidP="0001688F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6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BE23A9" w:rsidRDefault="0001688F" w:rsidP="002D23E8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Senna</w:t>
                            </w:r>
                            <w:proofErr w:type="spellEnd"/>
                            <w:r w:rsidRPr="00BE23A9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E23A9">
                              <w:rPr>
                                <w:i/>
                                <w:u w:val="single"/>
                              </w:rPr>
                              <w:t>occidentalis</w:t>
                            </w:r>
                            <w:proofErr w:type="spellEnd"/>
                          </w:p>
                          <w:p w:rsidR="0001688F" w:rsidRDefault="0001688F" w:rsidP="002D23E8">
                            <w:proofErr w:type="spellStart"/>
                            <w:r>
                              <w:t>Coffe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senna</w:t>
                            </w:r>
                            <w:proofErr w:type="spellEnd"/>
                          </w:p>
                          <w:p w:rsidR="0001688F" w:rsidRPr="00046C21" w:rsidRDefault="0001688F" w:rsidP="002D23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97" style="position:absolute;margin-left:0;margin-top:0;width:2in;height:1in;z-index:25185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BE23A9" w:rsidRDefault="0001688F" w:rsidP="002D23E8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Senna</w:t>
                      </w:r>
                      <w:proofErr w:type="spellEnd"/>
                      <w:r w:rsidRPr="00BE23A9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BE23A9">
                        <w:rPr>
                          <w:i/>
                          <w:u w:val="single"/>
                        </w:rPr>
                        <w:t>occidentalis</w:t>
                      </w:r>
                      <w:proofErr w:type="spellEnd"/>
                    </w:p>
                    <w:p w:rsidR="0001688F" w:rsidRDefault="0001688F" w:rsidP="002D23E8">
                      <w:proofErr w:type="spellStart"/>
                      <w:r>
                        <w:t>Coffe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senna</w:t>
                      </w:r>
                      <w:proofErr w:type="spellEnd"/>
                    </w:p>
                    <w:p w:rsidR="0001688F" w:rsidRPr="00046C21" w:rsidRDefault="0001688F" w:rsidP="002D23E8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05611">
        <w:rPr>
          <w:rFonts w:ascii="Times New Roman" w:hAnsi="Times New Roman" w:cs="Times New Roman"/>
          <w:sz w:val="24"/>
          <w:szCs w:val="24"/>
        </w:rPr>
        <w:br w:type="page"/>
      </w:r>
    </w:p>
    <w:p w:rsidR="0078514F" w:rsidRDefault="00DA32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posOffset>1960684</wp:posOffset>
            </wp:positionH>
            <wp:positionV relativeFrom="margin">
              <wp:align>top</wp:align>
            </wp:positionV>
            <wp:extent cx="2433125" cy="2044016"/>
            <wp:effectExtent l="57150" t="38100" r="43375" b="13384"/>
            <wp:wrapNone/>
            <wp:docPr id="28" name="Picture 5" descr="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.JPG"/>
                    <pic:cNvPicPr/>
                  </pic:nvPicPr>
                  <pic:blipFill>
                    <a:blip r:embed="rId41" cstate="print"/>
                    <a:srcRect l="9502" t="2933" r="7148" b="3424"/>
                    <a:stretch>
                      <a:fillRect/>
                    </a:stretch>
                  </pic:blipFill>
                  <pic:spPr>
                    <a:xfrm>
                      <a:off x="0" y="0"/>
                      <a:ext cx="2433125" cy="2044016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78514F" w:rsidRDefault="0078514F">
      <w:pPr>
        <w:rPr>
          <w:rFonts w:ascii="Times New Roman" w:hAnsi="Times New Roman" w:cs="Times New Roman"/>
          <w:sz w:val="24"/>
          <w:szCs w:val="24"/>
        </w:rPr>
      </w:pPr>
    </w:p>
    <w:p w:rsidR="00DF5824" w:rsidRDefault="00DF5824">
      <w:pPr>
        <w:rPr>
          <w:rFonts w:ascii="Times New Roman" w:hAnsi="Times New Roman" w:cs="Times New Roman"/>
          <w:sz w:val="24"/>
          <w:szCs w:val="24"/>
        </w:rPr>
      </w:pPr>
    </w:p>
    <w:p w:rsidR="007D1A8E" w:rsidRPr="001E36AA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118745</wp:posOffset>
                </wp:positionV>
                <wp:extent cx="1828800" cy="2194560"/>
                <wp:effectExtent l="13335" t="8890" r="5715" b="6350"/>
                <wp:wrapNone/>
                <wp:docPr id="59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98" type="#_x0000_t202" style="position:absolute;margin-left:-2.7pt;margin-top:9.35pt;width:2in;height:172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" strokecolor="black [3213]">
                <v:textbox>
                  <w:txbxContent>
                    <w:p w:rsidR="0001688F" w:rsidRDefault="0001688F" w:rsidP="0001688F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-34290</wp:posOffset>
                </wp:positionH>
                <wp:positionV relativeFrom="margin">
                  <wp:posOffset>47625</wp:posOffset>
                </wp:positionV>
                <wp:extent cx="1828800" cy="914400"/>
                <wp:effectExtent l="22860" t="19050" r="24765" b="19050"/>
                <wp:wrapSquare wrapText="bothSides"/>
                <wp:docPr id="5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1D665C" w:rsidRDefault="0001688F" w:rsidP="00DF5824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1D665C">
                              <w:rPr>
                                <w:i/>
                                <w:u w:val="single"/>
                              </w:rPr>
                              <w:t>Solanum</w:t>
                            </w:r>
                            <w:proofErr w:type="spellEnd"/>
                            <w:r w:rsidRPr="001D665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665C">
                              <w:rPr>
                                <w:i/>
                                <w:u w:val="single"/>
                              </w:rPr>
                              <w:t>linnaeanum</w:t>
                            </w:r>
                            <w:proofErr w:type="spellEnd"/>
                          </w:p>
                          <w:p w:rsidR="0001688F" w:rsidRPr="00046C21" w:rsidRDefault="0001688F" w:rsidP="00DF5824">
                            <w:r w:rsidRPr="00BE23A9">
                              <w:t>Apple of Sodom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99" style="position:absolute;margin-left:-2.7pt;margin-top:3.75pt;width:2in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1D665C" w:rsidRDefault="0001688F" w:rsidP="00DF5824">
                      <w:pPr>
                        <w:rPr>
                          <w:i/>
                        </w:rPr>
                      </w:pPr>
                      <w:proofErr w:type="spellStart"/>
                      <w:r w:rsidRPr="001D665C">
                        <w:rPr>
                          <w:i/>
                          <w:u w:val="single"/>
                        </w:rPr>
                        <w:t>Solanum</w:t>
                      </w:r>
                      <w:proofErr w:type="spellEnd"/>
                      <w:r w:rsidRPr="001D665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665C">
                        <w:rPr>
                          <w:i/>
                          <w:u w:val="single"/>
                        </w:rPr>
                        <w:t>linnaeanum</w:t>
                      </w:r>
                      <w:proofErr w:type="spellEnd"/>
                    </w:p>
                    <w:p w:rsidR="0001688F" w:rsidRPr="00046C21" w:rsidRDefault="0001688F" w:rsidP="00DF5824">
                      <w:r w:rsidRPr="00BE23A9">
                        <w:t>Apple of Sodom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961EF4" w:rsidRPr="001E36AA" w:rsidRDefault="007F5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522605</wp:posOffset>
            </wp:positionV>
            <wp:extent cx="862330" cy="1181735"/>
            <wp:effectExtent l="57150" t="38100" r="33020" b="18415"/>
            <wp:wrapTight wrapText="bothSides">
              <wp:wrapPolygon edited="0">
                <wp:start x="-1432" y="-696"/>
                <wp:lineTo x="-1432" y="21937"/>
                <wp:lineTo x="22427" y="21937"/>
                <wp:lineTo x="22427" y="-696"/>
                <wp:lineTo x="-1432" y="-696"/>
              </wp:wrapPolygon>
            </wp:wrapTight>
            <wp:docPr id="26" name="Picture 13" descr="apple_of_sodo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_of_sodom (5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81735"/>
                    </a:xfrm>
                    <a:prstGeom prst="rect">
                      <a:avLst/>
                    </a:prstGeom>
                    <a:ln w="2857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577215</wp:posOffset>
            </wp:positionV>
            <wp:extent cx="1280160" cy="848360"/>
            <wp:effectExtent l="57150" t="38100" r="34290" b="27940"/>
            <wp:wrapTight wrapText="bothSides">
              <wp:wrapPolygon edited="0">
                <wp:start x="-964" y="-970"/>
                <wp:lineTo x="-964" y="22311"/>
                <wp:lineTo x="22179" y="22311"/>
                <wp:lineTo x="22179" y="-970"/>
                <wp:lineTo x="-964" y="-970"/>
              </wp:wrapPolygon>
            </wp:wrapTight>
            <wp:docPr id="1" name="Picture 0" descr="apple_of_sod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_of_sodom (3).JPG"/>
                    <pic:cNvPicPr/>
                  </pic:nvPicPr>
                  <pic:blipFill>
                    <a:blip r:embed="rId43" cstate="print"/>
                    <a:srcRect l="18583" t="12222" b="1592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4836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3629025</wp:posOffset>
                </wp:positionV>
                <wp:extent cx="4297680" cy="1280160"/>
                <wp:effectExtent l="13335" t="8890" r="13335" b="635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5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100" type="#_x0000_t202" style="position:absolute;margin-left:-2.7pt;margin-top:285.75pt;width:338.4pt;height:100.8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">
                <v:textbox>
                  <w:txbxContent>
                    <w:p w:rsidR="0001688F" w:rsidRDefault="0001688F" w:rsidP="0001688F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2149475</wp:posOffset>
                </wp:positionV>
                <wp:extent cx="4297680" cy="1280160"/>
                <wp:effectExtent l="13335" t="5715" r="13335" b="952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5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8F" w:rsidRDefault="0001688F" w:rsidP="0001688F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101" type="#_x0000_t202" style="position:absolute;margin-left:-2.7pt;margin-top:169.25pt;width:338.4pt;height:100.8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GM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">
                <v:textbox>
                  <w:txbxContent>
                    <w:p w:rsidR="0001688F" w:rsidRDefault="0001688F" w:rsidP="0001688F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1EF4" w:rsidRPr="001E36AA">
        <w:rPr>
          <w:rFonts w:ascii="Times New Roman" w:hAnsi="Times New Roman" w:cs="Times New Roman"/>
          <w:sz w:val="24"/>
          <w:szCs w:val="24"/>
        </w:rPr>
        <w:br w:type="page"/>
      </w:r>
    </w:p>
    <w:p w:rsidR="00B736B3" w:rsidRPr="001E36AA" w:rsidRDefault="006A4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73632" behindDoc="1" locked="0" layoutInCell="1" allowOverlap="1" wp14:anchorId="64B0CD20" wp14:editId="6DBA2F8C">
            <wp:simplePos x="0" y="0"/>
            <wp:positionH relativeFrom="margin">
              <wp:posOffset>2299335</wp:posOffset>
            </wp:positionH>
            <wp:positionV relativeFrom="margin">
              <wp:posOffset>0</wp:posOffset>
            </wp:positionV>
            <wp:extent cx="2055495" cy="2743200"/>
            <wp:effectExtent l="38100" t="38100" r="20955" b="19050"/>
            <wp:wrapTight wrapText="bothSides">
              <wp:wrapPolygon edited="0">
                <wp:start x="-400" y="-300"/>
                <wp:lineTo x="-400" y="21750"/>
                <wp:lineTo x="21820" y="21750"/>
                <wp:lineTo x="21820" y="-300"/>
                <wp:lineTo x="-400" y="-3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-tail.JPG"/>
                    <pic:cNvPicPr preferRelativeResize="0"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74320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828800" cy="914400"/>
                <wp:effectExtent l="19050" t="19050" r="19050" b="19050"/>
                <wp:wrapSquare wrapText="bothSides"/>
                <wp:docPr id="5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8F02CE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Sprobolus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elongatus</w:t>
                            </w:r>
                            <w:proofErr w:type="spellEnd"/>
                          </w:p>
                          <w:p w:rsidR="0001688F" w:rsidRPr="0005153B" w:rsidRDefault="0001688F" w:rsidP="008F02CE">
                            <w:r>
                              <w:t>Rat tail</w:t>
                            </w:r>
                          </w:p>
                          <w:p w:rsidR="0001688F" w:rsidRPr="00046C21" w:rsidRDefault="0001688F" w:rsidP="008F0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102" style="position:absolute;margin-left:0;margin-top:0;width:2in;height:1in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8F02CE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u w:val="single"/>
                        </w:rPr>
                        <w:t>Sprobolus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elongatus</w:t>
                      </w:r>
                      <w:proofErr w:type="spellEnd"/>
                    </w:p>
                    <w:p w:rsidR="0001688F" w:rsidRPr="0005153B" w:rsidRDefault="0001688F" w:rsidP="008F02CE">
                      <w:r>
                        <w:t>Rat tail</w:t>
                      </w:r>
                    </w:p>
                    <w:p w:rsidR="0001688F" w:rsidRPr="00046C21" w:rsidRDefault="0001688F" w:rsidP="008F02CE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736B3" w:rsidRPr="001E36AA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-1394460</wp:posOffset>
                </wp:positionH>
                <wp:positionV relativeFrom="paragraph">
                  <wp:posOffset>248285</wp:posOffset>
                </wp:positionV>
                <wp:extent cx="914400" cy="274320"/>
                <wp:effectExtent l="0" t="0" r="3810" b="0"/>
                <wp:wrapNone/>
                <wp:docPr id="5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88F" w:rsidRDefault="0001688F">
                            <w:r>
                              <w:t>Castor Bean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03" type="#_x0000_t202" style="position:absolute;margin-left:-109.8pt;margin-top:19.55pt;width:1in;height:2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GbugIAAMI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" filled="f" stroked="f">
                <v:textbox>
                  <w:txbxContent>
                    <w:p w:rsidR="0001688F" w:rsidRDefault="0001688F">
                      <w:r>
                        <w:t>Castor Bean</w:t>
                      </w:r>
                    </w:p>
                  </w:txbxContent>
                </v:textbox>
              </v:shape>
            </w:pict>
          </mc:Fallback>
        </mc:AlternateContent>
      </w:r>
    </w:p>
    <w:p w:rsidR="00722F7C" w:rsidRPr="001E36AA" w:rsidRDefault="006A4E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1802130</wp:posOffset>
            </wp:positionV>
            <wp:extent cx="295910" cy="914400"/>
            <wp:effectExtent l="38100" t="38100" r="27940" b="19050"/>
            <wp:wrapTight wrapText="bothSides">
              <wp:wrapPolygon edited="0">
                <wp:start x="-2781" y="-900"/>
                <wp:lineTo x="-2781" y="22050"/>
                <wp:lineTo x="23639" y="22050"/>
                <wp:lineTo x="23639" y="-900"/>
                <wp:lineTo x="-2781" y="-90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-tail-0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91440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4276725</wp:posOffset>
                </wp:positionV>
                <wp:extent cx="4297680" cy="1280160"/>
                <wp:effectExtent l="9525" t="9525" r="762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5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104" type="#_x0000_t202" style="position:absolute;margin-left:-154.5pt;margin-top:336.75pt;width:338.4pt;height:100.8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Gr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">
                <v:textbox>
                  <w:txbxContent>
                    <w:p w:rsidR="00134AE2" w:rsidRDefault="00134AE2" w:rsidP="00134AE2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2797175</wp:posOffset>
                </wp:positionV>
                <wp:extent cx="4297680" cy="1280160"/>
                <wp:effectExtent l="9525" t="6350" r="762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52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05" type="#_x0000_t202" style="position:absolute;margin-left:-154.5pt;margin-top:220.25pt;width:338.4pt;height:100.8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">
                <v:textbox>
                  <w:txbxContent>
                    <w:p w:rsidR="00134AE2" w:rsidRDefault="00134AE2" w:rsidP="00134AE2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403225</wp:posOffset>
                </wp:positionV>
                <wp:extent cx="1828800" cy="2194560"/>
                <wp:effectExtent l="9525" t="12700" r="9525" b="12065"/>
                <wp:wrapNone/>
                <wp:docPr id="5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06" type="#_x0000_t202" style="position:absolute;margin-left:-154.5pt;margin-top:31.75pt;width:2in;height:172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" strokecolor="black [3213]">
                <v:textbox>
                  <w:txbxContent>
                    <w:p w:rsidR="00134AE2" w:rsidRDefault="00134AE2" w:rsidP="00134AE2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961EF4" w:rsidRPr="001E36AA">
        <w:rPr>
          <w:rFonts w:ascii="Times New Roman" w:hAnsi="Times New Roman" w:cs="Times New Roman"/>
          <w:sz w:val="24"/>
          <w:szCs w:val="24"/>
        </w:rPr>
        <w:br w:type="page"/>
      </w:r>
    </w:p>
    <w:p w:rsidR="00722F7C" w:rsidRPr="001E36AA" w:rsidRDefault="001807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posOffset>1899037</wp:posOffset>
            </wp:positionH>
            <wp:positionV relativeFrom="margin">
              <wp:posOffset>459227</wp:posOffset>
            </wp:positionV>
            <wp:extent cx="2840476" cy="2197803"/>
            <wp:effectExtent l="0" t="361950" r="0" b="335847"/>
            <wp:wrapSquare wrapText="bothSides"/>
            <wp:docPr id="47" name="Picture 11" descr="joee_w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e_weed.JPG"/>
                    <pic:cNvPicPr/>
                  </pic:nvPicPr>
                  <pic:blipFill>
                    <a:blip r:embed="rId46" cstate="print"/>
                    <a:srcRect t="9129" r="120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0476" cy="2197803"/>
                    </a:xfrm>
                    <a:prstGeom prst="rect">
                      <a:avLst/>
                    </a:prstGeom>
                    <a:ln w="28575" cap="sq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1069975</wp:posOffset>
                </wp:positionV>
                <wp:extent cx="1828800" cy="2194560"/>
                <wp:effectExtent l="9525" t="12700" r="9525" b="12065"/>
                <wp:wrapNone/>
                <wp:docPr id="5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107" type="#_x0000_t202" style="position:absolute;margin-left:1.5pt;margin-top:84.25pt;width:2in;height:172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" strokecolor="black [3213]">
                <v:textbox>
                  <w:txbxContent>
                    <w:p w:rsidR="00134AE2" w:rsidRDefault="00134AE2" w:rsidP="00134AE2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4943475</wp:posOffset>
                </wp:positionV>
                <wp:extent cx="4297680" cy="1280160"/>
                <wp:effectExtent l="10795" t="9525" r="6350" b="571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4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108" type="#_x0000_t202" style="position:absolute;margin-left:3.1pt;margin-top:389.25pt;width:338.4pt;height:100.8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">
                <v:textbox>
                  <w:txbxContent>
                    <w:p w:rsidR="00134AE2" w:rsidRDefault="00134AE2" w:rsidP="00134AE2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3463925</wp:posOffset>
                </wp:positionV>
                <wp:extent cx="4297680" cy="1280160"/>
                <wp:effectExtent l="5715" t="6350" r="11430" b="889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4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109" type="#_x0000_t202" style="position:absolute;margin-left:2.7pt;margin-top:272.75pt;width:338.4pt;height:100.8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">
                <v:textbox>
                  <w:txbxContent>
                    <w:p w:rsidR="00134AE2" w:rsidRDefault="00134AE2" w:rsidP="00134AE2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1167130</wp:posOffset>
                </wp:positionV>
                <wp:extent cx="2235200" cy="2514600"/>
                <wp:effectExtent l="0" t="0" r="3175" b="4445"/>
                <wp:wrapNone/>
                <wp:docPr id="4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88F" w:rsidRDefault="0001688F" w:rsidP="008F02CE"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10" type="#_x0000_t202" style="position:absolute;margin-left:-154.5pt;margin-top:91.9pt;width:176pt;height:19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jI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" filled="f" stroked="f">
                <v:textbox>
                  <w:txbxContent>
                    <w:p w:rsidR="0001688F" w:rsidRDefault="0001688F" w:rsidP="008F02CE"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EB24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4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8F02CE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Stachytarpheta</w:t>
                            </w:r>
                            <w:proofErr w:type="spellEnd"/>
                            <w:r w:rsidRPr="0005153B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dichotoma</w:t>
                            </w:r>
                            <w:proofErr w:type="spellEnd"/>
                          </w:p>
                          <w:p w:rsidR="0001688F" w:rsidRPr="0005153B" w:rsidRDefault="0001688F" w:rsidP="008F02CE">
                            <w:proofErr w:type="spellStart"/>
                            <w:r w:rsidRPr="0005153B">
                              <w:t>Joee</w:t>
                            </w:r>
                            <w:proofErr w:type="spellEnd"/>
                            <w:r w:rsidRPr="0005153B">
                              <w:t xml:space="preserve"> weed</w:t>
                            </w:r>
                          </w:p>
                          <w:p w:rsidR="0001688F" w:rsidRPr="00046C21" w:rsidRDefault="0001688F" w:rsidP="008F0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111" style="position:absolute;margin-left:0;margin-top:0;width:2in;height:1in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8F02CE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Stachytarpheta</w:t>
                      </w:r>
                      <w:proofErr w:type="spellEnd"/>
                      <w:r w:rsidRPr="0005153B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dichotoma</w:t>
                      </w:r>
                      <w:proofErr w:type="spellEnd"/>
                    </w:p>
                    <w:p w:rsidR="0001688F" w:rsidRPr="0005153B" w:rsidRDefault="0001688F" w:rsidP="008F02CE">
                      <w:proofErr w:type="spellStart"/>
                      <w:r w:rsidRPr="0005153B">
                        <w:t>Joee</w:t>
                      </w:r>
                      <w:proofErr w:type="spellEnd"/>
                      <w:r w:rsidRPr="0005153B">
                        <w:t xml:space="preserve"> weed</w:t>
                      </w:r>
                    </w:p>
                    <w:p w:rsidR="0001688F" w:rsidRPr="00046C21" w:rsidRDefault="0001688F" w:rsidP="008F02CE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22F7C" w:rsidRPr="001E36AA">
        <w:rPr>
          <w:rFonts w:ascii="Times New Roman" w:hAnsi="Times New Roman" w:cs="Times New Roman"/>
          <w:sz w:val="24"/>
          <w:szCs w:val="24"/>
        </w:rPr>
        <w:br w:type="page"/>
      </w:r>
    </w:p>
    <w:p w:rsidR="00722F7C" w:rsidRPr="001E36AA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4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05153B" w:rsidRDefault="0001688F" w:rsidP="008F02CE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Syzgium</w:t>
                            </w:r>
                            <w:proofErr w:type="spellEnd"/>
                            <w:r w:rsidRPr="0005153B"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5153B">
                              <w:rPr>
                                <w:i/>
                                <w:u w:val="single"/>
                              </w:rPr>
                              <w:t>cumini</w:t>
                            </w:r>
                            <w:proofErr w:type="spellEnd"/>
                          </w:p>
                          <w:p w:rsidR="0001688F" w:rsidRPr="0005153B" w:rsidRDefault="0001688F" w:rsidP="008F02CE">
                            <w:r w:rsidRPr="0005153B">
                              <w:t>Java Plum</w:t>
                            </w:r>
                          </w:p>
                          <w:p w:rsidR="0001688F" w:rsidRPr="00046C21" w:rsidRDefault="0001688F" w:rsidP="008F0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12" style="position:absolute;margin-left:0;margin-top:0;width:2in;height:1in;z-index:25187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05153B" w:rsidRDefault="0001688F" w:rsidP="008F02CE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Syzgium</w:t>
                      </w:r>
                      <w:proofErr w:type="spellEnd"/>
                      <w:r w:rsidRPr="0005153B">
                        <w:rPr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Pr="0005153B">
                        <w:rPr>
                          <w:i/>
                          <w:u w:val="single"/>
                        </w:rPr>
                        <w:t>cumini</w:t>
                      </w:r>
                      <w:proofErr w:type="spellEnd"/>
                    </w:p>
                    <w:p w:rsidR="0001688F" w:rsidRPr="0005153B" w:rsidRDefault="0001688F" w:rsidP="008F02CE">
                      <w:r w:rsidRPr="0005153B">
                        <w:t>Java Plum</w:t>
                      </w:r>
                    </w:p>
                    <w:p w:rsidR="0001688F" w:rsidRPr="00046C21" w:rsidRDefault="0001688F" w:rsidP="008F02CE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917715" w:rsidRPr="001E36AA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702945</wp:posOffset>
                </wp:positionV>
                <wp:extent cx="1828800" cy="2194560"/>
                <wp:effectExtent l="9525" t="12065" r="9525" b="12700"/>
                <wp:wrapNone/>
                <wp:docPr id="39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113" type="#_x0000_t202" style="position:absolute;margin-left:-154.5pt;margin-top:55.35pt;width:2in;height:172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" strokecolor="black [3213]">
                <v:textbox>
                  <w:txbxContent>
                    <w:p w:rsidR="00134AE2" w:rsidRDefault="00134AE2" w:rsidP="00134AE2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column">
                  <wp:posOffset>-1941830</wp:posOffset>
                </wp:positionH>
                <wp:positionV relativeFrom="paragraph">
                  <wp:posOffset>4576445</wp:posOffset>
                </wp:positionV>
                <wp:extent cx="4297680" cy="1280160"/>
                <wp:effectExtent l="10795" t="8890" r="6350" b="6350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3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14" type="#_x0000_t202" style="position:absolute;margin-left:-152.9pt;margin-top:360.35pt;width:338.4pt;height:100.8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">
                <v:textbox>
                  <w:txbxContent>
                    <w:p w:rsidR="00134AE2" w:rsidRDefault="00134AE2" w:rsidP="00134AE2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column">
                  <wp:posOffset>-1946910</wp:posOffset>
                </wp:positionH>
                <wp:positionV relativeFrom="paragraph">
                  <wp:posOffset>3096895</wp:posOffset>
                </wp:positionV>
                <wp:extent cx="4297680" cy="1280160"/>
                <wp:effectExtent l="5715" t="5715" r="11430" b="9525"/>
                <wp:wrapTight wrapText="bothSides">
                  <wp:wrapPolygon edited="0">
                    <wp:start x="-118" y="-107"/>
                    <wp:lineTo x="-118" y="21493"/>
                    <wp:lineTo x="21718" y="21493"/>
                    <wp:lineTo x="21718" y="-107"/>
                    <wp:lineTo x="-118" y="-107"/>
                  </wp:wrapPolygon>
                </wp:wrapTight>
                <wp:docPr id="3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AE2" w:rsidRDefault="00134AE2" w:rsidP="00134AE2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115" type="#_x0000_t202" style="position:absolute;margin-left:-153.3pt;margin-top:243.85pt;width:338.4pt;height:100.8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6mMgIAAFw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">
                <v:textbox>
                  <w:txbxContent>
                    <w:p w:rsidR="00134AE2" w:rsidRDefault="00134AE2" w:rsidP="00134AE2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2F7C" w:rsidRPr="001E36AA">
        <w:rPr>
          <w:rFonts w:ascii="Times New Roman" w:hAnsi="Times New Roman" w:cs="Times New Roman"/>
          <w:sz w:val="24"/>
          <w:szCs w:val="24"/>
        </w:rPr>
        <w:br w:type="page"/>
      </w:r>
    </w:p>
    <w:p w:rsidR="00E835DE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28800" cy="914400"/>
                <wp:effectExtent l="19050" t="19050" r="19050" b="19050"/>
                <wp:wrapSquare wrapText="bothSides"/>
                <wp:docPr id="32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688F" w:rsidRPr="006A0DF1" w:rsidRDefault="0001688F" w:rsidP="00C31C43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6A0DF1">
                              <w:rPr>
                                <w:i/>
                                <w:u w:val="single"/>
                              </w:rPr>
                              <w:t xml:space="preserve">Xanthium </w:t>
                            </w:r>
                            <w:proofErr w:type="spellStart"/>
                            <w:r w:rsidRPr="006A0DF1">
                              <w:rPr>
                                <w:i/>
                                <w:u w:val="single"/>
                              </w:rPr>
                              <w:t>strumarium</w:t>
                            </w:r>
                            <w:proofErr w:type="spellEnd"/>
                          </w:p>
                          <w:p w:rsidR="0001688F" w:rsidRPr="0005153B" w:rsidRDefault="0001688F" w:rsidP="00C31C43">
                            <w:r>
                              <w:t>Cocklebur (</w:t>
                            </w:r>
                            <w:proofErr w:type="spellStart"/>
                            <w:r>
                              <w:t>kikania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01688F" w:rsidRPr="00046C21" w:rsidRDefault="0001688F" w:rsidP="00C31C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116" style="position:absolute;margin-left:0;margin-top:0;width:2in;height:1in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" fillcolor="#eeece1 [3214]" strokecolor="#c4bc96 [2414]" strokeweight="3pt">
                <v:stroke linestyle="thinThin"/>
                <v:shadow color="#868686"/>
                <v:textbox>
                  <w:txbxContent>
                    <w:p w:rsidR="0001688F" w:rsidRPr="006A0DF1" w:rsidRDefault="0001688F" w:rsidP="00C31C43">
                      <w:pPr>
                        <w:rPr>
                          <w:i/>
                          <w:u w:val="single"/>
                        </w:rPr>
                      </w:pPr>
                      <w:r w:rsidRPr="006A0DF1">
                        <w:rPr>
                          <w:i/>
                          <w:u w:val="single"/>
                        </w:rPr>
                        <w:t xml:space="preserve">Xanthium </w:t>
                      </w:r>
                      <w:proofErr w:type="spellStart"/>
                      <w:r w:rsidRPr="006A0DF1">
                        <w:rPr>
                          <w:i/>
                          <w:u w:val="single"/>
                        </w:rPr>
                        <w:t>strumarium</w:t>
                      </w:r>
                      <w:proofErr w:type="spellEnd"/>
                    </w:p>
                    <w:p w:rsidR="0001688F" w:rsidRPr="0005153B" w:rsidRDefault="0001688F" w:rsidP="00C31C43">
                      <w:r>
                        <w:t>Cocklebur (</w:t>
                      </w:r>
                      <w:proofErr w:type="spellStart"/>
                      <w:r>
                        <w:t>kikania</w:t>
                      </w:r>
                      <w:proofErr w:type="spellEnd"/>
                      <w:r>
                        <w:t>)</w:t>
                      </w:r>
                    </w:p>
                    <w:p w:rsidR="0001688F" w:rsidRPr="00046C21" w:rsidRDefault="0001688F" w:rsidP="00C31C43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835DE" w:rsidRDefault="00EB2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4585970</wp:posOffset>
                </wp:positionV>
                <wp:extent cx="4297680" cy="1280160"/>
                <wp:effectExtent l="0" t="0" r="26670" b="15240"/>
                <wp:wrapTight wrapText="bothSides">
                  <wp:wrapPolygon edited="0">
                    <wp:start x="0" y="0"/>
                    <wp:lineTo x="0" y="21536"/>
                    <wp:lineTo x="21638" y="21536"/>
                    <wp:lineTo x="21638" y="0"/>
                    <wp:lineTo x="0" y="0"/>
                  </wp:wrapPolygon>
                </wp:wrapTight>
                <wp:docPr id="2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73A" w:rsidRDefault="0018073A" w:rsidP="0018073A">
                            <w:r>
                              <w:t>Secondary Compounds &amp; 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117" type="#_x0000_t202" style="position:absolute;margin-left:-154.5pt;margin-top:361.1pt;width:338.4pt;height:100.8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">
                <v:textbox>
                  <w:txbxContent>
                    <w:p w:rsidR="0018073A" w:rsidRDefault="0018073A" w:rsidP="0018073A">
                      <w:r>
                        <w:t>Secondary Compounds &amp; Uses: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3106420</wp:posOffset>
                </wp:positionV>
                <wp:extent cx="4297680" cy="1280160"/>
                <wp:effectExtent l="0" t="0" r="26670" b="15240"/>
                <wp:wrapTight wrapText="bothSides">
                  <wp:wrapPolygon edited="0">
                    <wp:start x="0" y="0"/>
                    <wp:lineTo x="0" y="21536"/>
                    <wp:lineTo x="21638" y="21536"/>
                    <wp:lineTo x="21638" y="0"/>
                    <wp:lineTo x="0" y="0"/>
                  </wp:wrapPolygon>
                </wp:wrapTight>
                <wp:docPr id="2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73A" w:rsidRDefault="0018073A" w:rsidP="0018073A">
                            <w:r>
                              <w:t xml:space="preserve">Habitat: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118" type="#_x0000_t202" style="position:absolute;margin-left:-154.5pt;margin-top:244.6pt;width:338.4pt;height:100.8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mL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">
                <v:textbox>
                  <w:txbxContent>
                    <w:p w:rsidR="0018073A" w:rsidRDefault="0018073A" w:rsidP="0018073A">
                      <w:r>
                        <w:t xml:space="preserve">Habitat: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712470</wp:posOffset>
                </wp:positionV>
                <wp:extent cx="1828800" cy="2194560"/>
                <wp:effectExtent l="0" t="0" r="19050" b="15240"/>
                <wp:wrapNone/>
                <wp:docPr id="1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73A" w:rsidRDefault="0018073A" w:rsidP="0018073A">
                            <w:pPr>
                              <w:spacing w:after="0" w:line="240" w:lineRule="auto"/>
                            </w:pPr>
                            <w:r>
                              <w:t>Description: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19" type="#_x0000_t202" style="position:absolute;margin-left:-154.5pt;margin-top:56.1pt;width:2in;height:172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" strokecolor="black [3213]">
                <v:textbox>
                  <w:txbxContent>
                    <w:p w:rsidR="0018073A" w:rsidRDefault="0018073A" w:rsidP="0018073A">
                      <w:pPr>
                        <w:spacing w:after="0" w:line="240" w:lineRule="auto"/>
                      </w:pPr>
                      <w: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E835DE">
        <w:rPr>
          <w:rFonts w:ascii="Times New Roman" w:hAnsi="Times New Roman" w:cs="Times New Roman"/>
          <w:sz w:val="24"/>
          <w:szCs w:val="24"/>
        </w:rPr>
        <w:br w:type="page"/>
      </w:r>
    </w:p>
    <w:p w:rsidR="00917715" w:rsidRPr="001E36AA" w:rsidRDefault="00917715">
      <w:pPr>
        <w:rPr>
          <w:rFonts w:ascii="Times New Roman" w:hAnsi="Times New Roman" w:cs="Times New Roman"/>
          <w:sz w:val="24"/>
          <w:szCs w:val="24"/>
        </w:rPr>
      </w:pPr>
    </w:p>
    <w:sectPr w:rsidR="00917715" w:rsidRPr="001E36AA" w:rsidSect="00166A80">
      <w:footerReference w:type="default" r:id="rId47"/>
      <w:pgSz w:w="8391" w:h="11907" w:code="11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759" w:rsidRDefault="00275759" w:rsidP="001C1C03">
      <w:pPr>
        <w:spacing w:after="0" w:line="240" w:lineRule="auto"/>
      </w:pPr>
      <w:r>
        <w:separator/>
      </w:r>
    </w:p>
  </w:endnote>
  <w:endnote w:type="continuationSeparator" w:id="0">
    <w:p w:rsidR="00275759" w:rsidRDefault="00275759" w:rsidP="001C1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40101"/>
      <w:docPartObj>
        <w:docPartGallery w:val="Page Numbers (Bottom of Page)"/>
        <w:docPartUnique/>
      </w:docPartObj>
    </w:sdtPr>
    <w:sdtEndPr/>
    <w:sdtContent>
      <w:p w:rsidR="0001688F" w:rsidRDefault="0001688F">
        <w:pPr>
          <w:pStyle w:val="Footer"/>
          <w:jc w:val="right"/>
        </w:pPr>
        <w:r>
          <w:t xml:space="preserve">Page | </w:t>
        </w:r>
        <w:r w:rsidR="007B6FD5">
          <w:fldChar w:fldCharType="begin"/>
        </w:r>
        <w:r w:rsidR="007B6FD5">
          <w:instrText xml:space="preserve"> PAGE   \* MERGEFORMAT </w:instrText>
        </w:r>
        <w:r w:rsidR="007B6FD5">
          <w:fldChar w:fldCharType="separate"/>
        </w:r>
        <w:r w:rsidR="00900998">
          <w:rPr>
            <w:noProof/>
          </w:rPr>
          <w:t>2</w:t>
        </w:r>
        <w:r w:rsidR="007B6FD5">
          <w:rPr>
            <w:noProof/>
          </w:rPr>
          <w:fldChar w:fldCharType="end"/>
        </w:r>
        <w:r>
          <w:t xml:space="preserve"> </w:t>
        </w:r>
      </w:p>
    </w:sdtContent>
  </w:sdt>
  <w:p w:rsidR="0001688F" w:rsidRDefault="000168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759" w:rsidRDefault="00275759" w:rsidP="001C1C03">
      <w:pPr>
        <w:spacing w:after="0" w:line="240" w:lineRule="auto"/>
      </w:pPr>
      <w:r>
        <w:separator/>
      </w:r>
    </w:p>
  </w:footnote>
  <w:footnote w:type="continuationSeparator" w:id="0">
    <w:p w:rsidR="00275759" w:rsidRDefault="00275759" w:rsidP="001C1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C26EC"/>
    <w:multiLevelType w:val="hybridMultilevel"/>
    <w:tmpl w:val="D96491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040CE"/>
    <w:multiLevelType w:val="hybridMultilevel"/>
    <w:tmpl w:val="C36C7D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06F9B"/>
    <w:multiLevelType w:val="hybridMultilevel"/>
    <w:tmpl w:val="0584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248A8"/>
    <w:multiLevelType w:val="hybridMultilevel"/>
    <w:tmpl w:val="2012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D10CB"/>
    <w:multiLevelType w:val="hybridMultilevel"/>
    <w:tmpl w:val="BE8EE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AE9"/>
    <w:rsid w:val="000005CF"/>
    <w:rsid w:val="00002306"/>
    <w:rsid w:val="00002AD1"/>
    <w:rsid w:val="0000366B"/>
    <w:rsid w:val="00010420"/>
    <w:rsid w:val="00014C5F"/>
    <w:rsid w:val="0001688F"/>
    <w:rsid w:val="00025975"/>
    <w:rsid w:val="00025B2B"/>
    <w:rsid w:val="00026625"/>
    <w:rsid w:val="0003699E"/>
    <w:rsid w:val="00046C21"/>
    <w:rsid w:val="0005153B"/>
    <w:rsid w:val="0006120E"/>
    <w:rsid w:val="0006371A"/>
    <w:rsid w:val="000678FA"/>
    <w:rsid w:val="0007498F"/>
    <w:rsid w:val="0008022F"/>
    <w:rsid w:val="00090100"/>
    <w:rsid w:val="00090D0A"/>
    <w:rsid w:val="0009189B"/>
    <w:rsid w:val="000A0AE5"/>
    <w:rsid w:val="000A10B1"/>
    <w:rsid w:val="000A4014"/>
    <w:rsid w:val="000C1CF6"/>
    <w:rsid w:val="000C2B01"/>
    <w:rsid w:val="000D7DD2"/>
    <w:rsid w:val="000E41C6"/>
    <w:rsid w:val="001220D7"/>
    <w:rsid w:val="00123BB5"/>
    <w:rsid w:val="00130D4E"/>
    <w:rsid w:val="00134AE2"/>
    <w:rsid w:val="0014477D"/>
    <w:rsid w:val="00150BCD"/>
    <w:rsid w:val="001630C7"/>
    <w:rsid w:val="001639F1"/>
    <w:rsid w:val="00165CA5"/>
    <w:rsid w:val="00166A80"/>
    <w:rsid w:val="001732DA"/>
    <w:rsid w:val="0017770C"/>
    <w:rsid w:val="0018073A"/>
    <w:rsid w:val="0018626F"/>
    <w:rsid w:val="00187061"/>
    <w:rsid w:val="00196949"/>
    <w:rsid w:val="001A50D1"/>
    <w:rsid w:val="001C1C03"/>
    <w:rsid w:val="001C68C3"/>
    <w:rsid w:val="001D665C"/>
    <w:rsid w:val="001E36AA"/>
    <w:rsid w:val="001F0D1F"/>
    <w:rsid w:val="001F169C"/>
    <w:rsid w:val="0020252C"/>
    <w:rsid w:val="002034B1"/>
    <w:rsid w:val="0020445D"/>
    <w:rsid w:val="00214637"/>
    <w:rsid w:val="00216294"/>
    <w:rsid w:val="00242814"/>
    <w:rsid w:val="00250B42"/>
    <w:rsid w:val="00260E85"/>
    <w:rsid w:val="00267FD9"/>
    <w:rsid w:val="002707D9"/>
    <w:rsid w:val="00271FBC"/>
    <w:rsid w:val="00275759"/>
    <w:rsid w:val="00282DAF"/>
    <w:rsid w:val="00283DEB"/>
    <w:rsid w:val="002907A5"/>
    <w:rsid w:val="002C0B42"/>
    <w:rsid w:val="002C27D7"/>
    <w:rsid w:val="002C2E96"/>
    <w:rsid w:val="002D23E8"/>
    <w:rsid w:val="002D42E5"/>
    <w:rsid w:val="002D7455"/>
    <w:rsid w:val="002E53C5"/>
    <w:rsid w:val="002F5F1F"/>
    <w:rsid w:val="0030194F"/>
    <w:rsid w:val="003059FB"/>
    <w:rsid w:val="00307D35"/>
    <w:rsid w:val="0031166E"/>
    <w:rsid w:val="0031731F"/>
    <w:rsid w:val="00324C54"/>
    <w:rsid w:val="0033315F"/>
    <w:rsid w:val="0035631E"/>
    <w:rsid w:val="003721F7"/>
    <w:rsid w:val="003733A0"/>
    <w:rsid w:val="00380138"/>
    <w:rsid w:val="003A2DB5"/>
    <w:rsid w:val="003A4AD3"/>
    <w:rsid w:val="003B1E2B"/>
    <w:rsid w:val="003B2941"/>
    <w:rsid w:val="003B6684"/>
    <w:rsid w:val="003B6760"/>
    <w:rsid w:val="003C305E"/>
    <w:rsid w:val="003C3952"/>
    <w:rsid w:val="003C7DF6"/>
    <w:rsid w:val="003D7277"/>
    <w:rsid w:val="00400645"/>
    <w:rsid w:val="00412D33"/>
    <w:rsid w:val="00421780"/>
    <w:rsid w:val="00424667"/>
    <w:rsid w:val="00431638"/>
    <w:rsid w:val="00464AFE"/>
    <w:rsid w:val="004671FF"/>
    <w:rsid w:val="00477ECA"/>
    <w:rsid w:val="00481207"/>
    <w:rsid w:val="00495617"/>
    <w:rsid w:val="004B1051"/>
    <w:rsid w:val="004C005D"/>
    <w:rsid w:val="004C6605"/>
    <w:rsid w:val="004D1558"/>
    <w:rsid w:val="004D18A2"/>
    <w:rsid w:val="004D4FDB"/>
    <w:rsid w:val="004D5904"/>
    <w:rsid w:val="004D6AF8"/>
    <w:rsid w:val="004E261D"/>
    <w:rsid w:val="004E4917"/>
    <w:rsid w:val="00505611"/>
    <w:rsid w:val="00511960"/>
    <w:rsid w:val="0051500B"/>
    <w:rsid w:val="00517006"/>
    <w:rsid w:val="00530163"/>
    <w:rsid w:val="005378EE"/>
    <w:rsid w:val="00553728"/>
    <w:rsid w:val="00560509"/>
    <w:rsid w:val="00560D49"/>
    <w:rsid w:val="00586121"/>
    <w:rsid w:val="005922A9"/>
    <w:rsid w:val="00595109"/>
    <w:rsid w:val="005A3781"/>
    <w:rsid w:val="005A69FD"/>
    <w:rsid w:val="005B5672"/>
    <w:rsid w:val="005C2C8E"/>
    <w:rsid w:val="005D2FD8"/>
    <w:rsid w:val="0060106D"/>
    <w:rsid w:val="00613F1B"/>
    <w:rsid w:val="00615DA2"/>
    <w:rsid w:val="00616B7B"/>
    <w:rsid w:val="00621085"/>
    <w:rsid w:val="0062489B"/>
    <w:rsid w:val="006333E9"/>
    <w:rsid w:val="006678C2"/>
    <w:rsid w:val="00672B33"/>
    <w:rsid w:val="00674413"/>
    <w:rsid w:val="006775A3"/>
    <w:rsid w:val="006A0DF1"/>
    <w:rsid w:val="006A1E3D"/>
    <w:rsid w:val="006A4EC2"/>
    <w:rsid w:val="006C1F9C"/>
    <w:rsid w:val="006C700F"/>
    <w:rsid w:val="006E6E06"/>
    <w:rsid w:val="00714DAE"/>
    <w:rsid w:val="00722F7C"/>
    <w:rsid w:val="007346F5"/>
    <w:rsid w:val="00744DDF"/>
    <w:rsid w:val="00751818"/>
    <w:rsid w:val="00752402"/>
    <w:rsid w:val="00774A2F"/>
    <w:rsid w:val="007816A8"/>
    <w:rsid w:val="0078514F"/>
    <w:rsid w:val="007921CC"/>
    <w:rsid w:val="00794952"/>
    <w:rsid w:val="007A5BCB"/>
    <w:rsid w:val="007B6FD5"/>
    <w:rsid w:val="007D1A8E"/>
    <w:rsid w:val="007F549C"/>
    <w:rsid w:val="007F6217"/>
    <w:rsid w:val="00806587"/>
    <w:rsid w:val="00832706"/>
    <w:rsid w:val="00840865"/>
    <w:rsid w:val="00851526"/>
    <w:rsid w:val="0085252A"/>
    <w:rsid w:val="00856E4A"/>
    <w:rsid w:val="008651F6"/>
    <w:rsid w:val="00876CFC"/>
    <w:rsid w:val="008856E5"/>
    <w:rsid w:val="008A108E"/>
    <w:rsid w:val="008A6469"/>
    <w:rsid w:val="008A6EB2"/>
    <w:rsid w:val="008B5F96"/>
    <w:rsid w:val="008C6D6E"/>
    <w:rsid w:val="008D228B"/>
    <w:rsid w:val="008D43DB"/>
    <w:rsid w:val="008F02CE"/>
    <w:rsid w:val="008F5A71"/>
    <w:rsid w:val="008F6AE7"/>
    <w:rsid w:val="00900998"/>
    <w:rsid w:val="00903340"/>
    <w:rsid w:val="00917715"/>
    <w:rsid w:val="00921D72"/>
    <w:rsid w:val="009366B4"/>
    <w:rsid w:val="009459AD"/>
    <w:rsid w:val="0095785C"/>
    <w:rsid w:val="009579D0"/>
    <w:rsid w:val="00961EF4"/>
    <w:rsid w:val="00964DC5"/>
    <w:rsid w:val="009745FB"/>
    <w:rsid w:val="009855A0"/>
    <w:rsid w:val="00985BAB"/>
    <w:rsid w:val="009876EF"/>
    <w:rsid w:val="009A2777"/>
    <w:rsid w:val="009A6F27"/>
    <w:rsid w:val="009B0C8D"/>
    <w:rsid w:val="009B3C73"/>
    <w:rsid w:val="009C31F8"/>
    <w:rsid w:val="009D3F33"/>
    <w:rsid w:val="00A013EC"/>
    <w:rsid w:val="00A145BD"/>
    <w:rsid w:val="00A206C7"/>
    <w:rsid w:val="00A31964"/>
    <w:rsid w:val="00A44D1E"/>
    <w:rsid w:val="00A736E5"/>
    <w:rsid w:val="00A76411"/>
    <w:rsid w:val="00A76AE5"/>
    <w:rsid w:val="00A81FBA"/>
    <w:rsid w:val="00A90FBC"/>
    <w:rsid w:val="00AD5A14"/>
    <w:rsid w:val="00AD76A4"/>
    <w:rsid w:val="00AE164B"/>
    <w:rsid w:val="00AF6FBD"/>
    <w:rsid w:val="00B0166A"/>
    <w:rsid w:val="00B03CBA"/>
    <w:rsid w:val="00B2699B"/>
    <w:rsid w:val="00B312CE"/>
    <w:rsid w:val="00B32B11"/>
    <w:rsid w:val="00B45606"/>
    <w:rsid w:val="00B53CD7"/>
    <w:rsid w:val="00B542D2"/>
    <w:rsid w:val="00B61566"/>
    <w:rsid w:val="00B736B3"/>
    <w:rsid w:val="00B85470"/>
    <w:rsid w:val="00B85F90"/>
    <w:rsid w:val="00B97425"/>
    <w:rsid w:val="00BB3C53"/>
    <w:rsid w:val="00BB44F8"/>
    <w:rsid w:val="00BB5D81"/>
    <w:rsid w:val="00BC30BA"/>
    <w:rsid w:val="00BE23A9"/>
    <w:rsid w:val="00BE5564"/>
    <w:rsid w:val="00BF441C"/>
    <w:rsid w:val="00BF588A"/>
    <w:rsid w:val="00C12F88"/>
    <w:rsid w:val="00C26298"/>
    <w:rsid w:val="00C31C43"/>
    <w:rsid w:val="00C32D86"/>
    <w:rsid w:val="00C40728"/>
    <w:rsid w:val="00C47227"/>
    <w:rsid w:val="00C55467"/>
    <w:rsid w:val="00C62707"/>
    <w:rsid w:val="00C62C7B"/>
    <w:rsid w:val="00C6451D"/>
    <w:rsid w:val="00C7175B"/>
    <w:rsid w:val="00C76C61"/>
    <w:rsid w:val="00C80C35"/>
    <w:rsid w:val="00C81764"/>
    <w:rsid w:val="00C95610"/>
    <w:rsid w:val="00CB11E7"/>
    <w:rsid w:val="00CC6A5E"/>
    <w:rsid w:val="00CD13A8"/>
    <w:rsid w:val="00CE7463"/>
    <w:rsid w:val="00CF0A31"/>
    <w:rsid w:val="00CF2752"/>
    <w:rsid w:val="00D10ED7"/>
    <w:rsid w:val="00D131A2"/>
    <w:rsid w:val="00D16D55"/>
    <w:rsid w:val="00D20CE7"/>
    <w:rsid w:val="00D246D5"/>
    <w:rsid w:val="00D31F40"/>
    <w:rsid w:val="00D55797"/>
    <w:rsid w:val="00D625E4"/>
    <w:rsid w:val="00D636F9"/>
    <w:rsid w:val="00D6413A"/>
    <w:rsid w:val="00D71553"/>
    <w:rsid w:val="00D73E0E"/>
    <w:rsid w:val="00D82C26"/>
    <w:rsid w:val="00DA32F5"/>
    <w:rsid w:val="00DA76E0"/>
    <w:rsid w:val="00DC5BF9"/>
    <w:rsid w:val="00DD7C04"/>
    <w:rsid w:val="00DE6AA8"/>
    <w:rsid w:val="00DF51DA"/>
    <w:rsid w:val="00DF5824"/>
    <w:rsid w:val="00E04F5A"/>
    <w:rsid w:val="00E0612D"/>
    <w:rsid w:val="00E11553"/>
    <w:rsid w:val="00E14347"/>
    <w:rsid w:val="00E33407"/>
    <w:rsid w:val="00E65AC5"/>
    <w:rsid w:val="00E7693D"/>
    <w:rsid w:val="00E82027"/>
    <w:rsid w:val="00E835DE"/>
    <w:rsid w:val="00E84A72"/>
    <w:rsid w:val="00E87B8B"/>
    <w:rsid w:val="00E87EB3"/>
    <w:rsid w:val="00E97D56"/>
    <w:rsid w:val="00EB24C7"/>
    <w:rsid w:val="00EB5A4C"/>
    <w:rsid w:val="00EF235D"/>
    <w:rsid w:val="00F206F9"/>
    <w:rsid w:val="00F22AE9"/>
    <w:rsid w:val="00F40B2B"/>
    <w:rsid w:val="00F7065B"/>
    <w:rsid w:val="00F71557"/>
    <w:rsid w:val="00F73DF8"/>
    <w:rsid w:val="00F77A10"/>
    <w:rsid w:val="00F81B38"/>
    <w:rsid w:val="00FB4A34"/>
    <w:rsid w:val="00FC41C4"/>
    <w:rsid w:val="00FC7470"/>
    <w:rsid w:val="00FD6CD0"/>
    <w:rsid w:val="00FD6D5F"/>
    <w:rsid w:val="00FE07DD"/>
    <w:rsid w:val="00FE7D93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33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8626F"/>
    <w:rPr>
      <w:color w:val="808080"/>
    </w:rPr>
  </w:style>
  <w:style w:type="paragraph" w:styleId="ListParagraph">
    <w:name w:val="List Paragraph"/>
    <w:basedOn w:val="Normal"/>
    <w:uiPriority w:val="34"/>
    <w:qFormat/>
    <w:rsid w:val="00E820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C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1C03"/>
  </w:style>
  <w:style w:type="paragraph" w:styleId="Footer">
    <w:name w:val="footer"/>
    <w:basedOn w:val="Normal"/>
    <w:link w:val="FooterChar"/>
    <w:uiPriority w:val="99"/>
    <w:unhideWhenUsed/>
    <w:rsid w:val="001C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C03"/>
  </w:style>
  <w:style w:type="paragraph" w:styleId="NoSpacing">
    <w:name w:val="No Spacing"/>
    <w:link w:val="NoSpacingChar"/>
    <w:uiPriority w:val="1"/>
    <w:qFormat/>
    <w:rsid w:val="0040064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00645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85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55A0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855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9855A0"/>
    <w:pPr>
      <w:spacing w:after="10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855A0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E3340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090D0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BC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33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8626F"/>
    <w:rPr>
      <w:color w:val="808080"/>
    </w:rPr>
  </w:style>
  <w:style w:type="paragraph" w:styleId="ListParagraph">
    <w:name w:val="List Paragraph"/>
    <w:basedOn w:val="Normal"/>
    <w:uiPriority w:val="34"/>
    <w:qFormat/>
    <w:rsid w:val="00E820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C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1C03"/>
  </w:style>
  <w:style w:type="paragraph" w:styleId="Footer">
    <w:name w:val="footer"/>
    <w:basedOn w:val="Normal"/>
    <w:link w:val="FooterChar"/>
    <w:uiPriority w:val="99"/>
    <w:unhideWhenUsed/>
    <w:rsid w:val="001C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C03"/>
  </w:style>
  <w:style w:type="paragraph" w:styleId="NoSpacing">
    <w:name w:val="No Spacing"/>
    <w:link w:val="NoSpacingChar"/>
    <w:uiPriority w:val="1"/>
    <w:qFormat/>
    <w:rsid w:val="0040064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00645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85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55A0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855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9855A0"/>
    <w:pPr>
      <w:spacing w:after="10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855A0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E3340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090D0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BC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Quantifying%202nd%20Compounds\Secondary%20Compunds%20Manu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2781CF-48E2-48CA-BE56-F28C96EA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Secondary Compunds Manual</Template>
  <TotalTime>1</TotalTime>
  <Pages>24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Secondary Compounds of Pasture Plants</vt:lpstr>
    </vt:vector>
  </TitlesOfParts>
  <Company>College of Tropical Agriculture and hUman Resources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Secondary Compounds of Common Pasture Weeds of Hawaii</dc:title>
  <dc:subject>Apple of Sodom</dc:subject>
  <dc:creator>University of Hawai’I at Mānoa</dc:creator>
  <cp:lastModifiedBy>Range Boss</cp:lastModifiedBy>
  <cp:revision>2</cp:revision>
  <cp:lastPrinted>2011-02-22T19:27:00Z</cp:lastPrinted>
  <dcterms:created xsi:type="dcterms:W3CDTF">2013-02-28T03:45:00Z</dcterms:created>
  <dcterms:modified xsi:type="dcterms:W3CDTF">2013-02-28T03:45:00Z</dcterms:modified>
</cp:coreProperties>
</file>